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rPr>
      </w:pPr>
      <w:r>
        <w:rPr>
          <w:b/>
        </w:rPr>
      </w:r>
    </w:p>
    <w:p>
      <w:pPr>
        <w:pStyle w:val="Normal"/>
        <w:jc w:val="center"/>
        <w:rPr>
          <w:b/>
          <w:b/>
        </w:rPr>
      </w:pPr>
      <w:r>
        <w:rPr/>
        <mc:AlternateContent>
          <mc:Choice Requires="wpg">
            <w:drawing>
              <wp:inline distT="0" distB="0" distL="0" distR="0">
                <wp:extent cx="3394710" cy="1292860"/>
                <wp:effectExtent l="0" t="0" r="0" b="0"/>
                <wp:docPr id="1" name=""/>
                <a:graphic xmlns:a="http://schemas.openxmlformats.org/drawingml/2006/main">
                  <a:graphicData uri="http://schemas.microsoft.com/office/word/2010/wordprocessingGroup">
                    <wpg:wgp>
                      <wpg:cNvGrpSpPr/>
                      <wpg:grpSpPr>
                        <a:xfrm>
                          <a:off x="0" y="0"/>
                          <a:ext cx="3394080" cy="1292400"/>
                        </a:xfrm>
                      </wpg:grpSpPr>
                      <wps:wsp>
                        <wps:cNvSpPr/>
                        <wps:spPr>
                          <a:xfrm>
                            <a:off x="734760" y="632520"/>
                            <a:ext cx="188640" cy="147960"/>
                          </a:xfrm>
                          <a:custGeom>
                            <a:avLst/>
                            <a:gdLst/>
                            <a:ahLst/>
                            <a:rect l="l" t="t" r="r" b="b"/>
                            <a:pathLst>
                              <a:path w="417182" h="453720">
                                <a:moveTo>
                                  <a:pt x="0" y="0"/>
                                </a:moveTo>
                                <a:lnTo>
                                  <a:pt x="129705" y="0"/>
                                </a:lnTo>
                                <a:lnTo>
                                  <a:pt x="129705" y="369837"/>
                                </a:lnTo>
                                <a:lnTo>
                                  <a:pt x="417182" y="369837"/>
                                </a:lnTo>
                                <a:lnTo>
                                  <a:pt x="417182"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513000" y="632520"/>
                            <a:ext cx="187920" cy="147960"/>
                          </a:xfrm>
                          <a:custGeom>
                            <a:avLst/>
                            <a:gdLst/>
                            <a:ahLst/>
                            <a:rect l="l" t="t" r="r" b="b"/>
                            <a:pathLst>
                              <a:path w="417170" h="453720">
                                <a:moveTo>
                                  <a:pt x="0" y="0"/>
                                </a:moveTo>
                                <a:lnTo>
                                  <a:pt x="129692" y="0"/>
                                </a:lnTo>
                                <a:lnTo>
                                  <a:pt x="129692" y="369837"/>
                                </a:lnTo>
                                <a:lnTo>
                                  <a:pt x="417170" y="369837"/>
                                </a:lnTo>
                                <a:lnTo>
                                  <a:pt x="417170"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270360" y="632520"/>
                            <a:ext cx="201240" cy="147960"/>
                          </a:xfrm>
                          <a:custGeom>
                            <a:avLst/>
                            <a:gdLst/>
                            <a:ahLst/>
                            <a:rect l="l" t="t" r="r" b="b"/>
                            <a:pathLst>
                              <a:path w="447739" h="453720">
                                <a:moveTo>
                                  <a:pt x="0" y="0"/>
                                </a:moveTo>
                                <a:lnTo>
                                  <a:pt x="441135" y="0"/>
                                </a:lnTo>
                                <a:lnTo>
                                  <a:pt x="441135" y="83884"/>
                                </a:lnTo>
                                <a:lnTo>
                                  <a:pt x="129692" y="83884"/>
                                </a:lnTo>
                                <a:lnTo>
                                  <a:pt x="129692" y="181115"/>
                                </a:lnTo>
                                <a:lnTo>
                                  <a:pt x="415519" y="181115"/>
                                </a:lnTo>
                                <a:lnTo>
                                  <a:pt x="415519" y="258636"/>
                                </a:lnTo>
                                <a:lnTo>
                                  <a:pt x="129692" y="258636"/>
                                </a:lnTo>
                                <a:lnTo>
                                  <a:pt x="129692" y="369837"/>
                                </a:lnTo>
                                <a:lnTo>
                                  <a:pt x="447739" y="369837"/>
                                </a:lnTo>
                                <a:lnTo>
                                  <a:pt x="447739"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0" y="632520"/>
                            <a:ext cx="245160" cy="147960"/>
                          </a:xfrm>
                          <a:custGeom>
                            <a:avLst/>
                            <a:gdLst/>
                            <a:ahLst/>
                            <a:rect l="l" t="t" r="r" b="b"/>
                            <a:pathLst>
                              <a:path w="544398" h="453720">
                                <a:moveTo>
                                  <a:pt x="0" y="0"/>
                                </a:moveTo>
                                <a:lnTo>
                                  <a:pt x="129692" y="0"/>
                                </a:lnTo>
                                <a:lnTo>
                                  <a:pt x="129692" y="188100"/>
                                </a:lnTo>
                                <a:lnTo>
                                  <a:pt x="360172" y="0"/>
                                </a:lnTo>
                                <a:lnTo>
                                  <a:pt x="522097" y="0"/>
                                </a:lnTo>
                                <a:lnTo>
                                  <a:pt x="291605" y="179210"/>
                                </a:lnTo>
                                <a:lnTo>
                                  <a:pt x="544398" y="453720"/>
                                </a:lnTo>
                                <a:lnTo>
                                  <a:pt x="381660" y="453720"/>
                                </a:lnTo>
                                <a:lnTo>
                                  <a:pt x="204051" y="249733"/>
                                </a:lnTo>
                                <a:lnTo>
                                  <a:pt x="129692" y="307569"/>
                                </a:lnTo>
                                <a:lnTo>
                                  <a:pt x="129692"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945360" y="629280"/>
                            <a:ext cx="130320" cy="154800"/>
                          </a:xfrm>
                          <a:custGeom>
                            <a:avLst/>
                            <a:gdLst/>
                            <a:ahLst/>
                            <a:rect l="l" t="t" r="r" b="b"/>
                            <a:pathLst>
                              <a:path w="289954" h="475323">
                                <a:moveTo>
                                  <a:pt x="289954" y="0"/>
                                </a:moveTo>
                                <a:lnTo>
                                  <a:pt x="289954" y="83883"/>
                                </a:lnTo>
                                <a:cubicBezTo>
                                  <a:pt x="173482" y="83883"/>
                                  <a:pt x="129692" y="160134"/>
                                  <a:pt x="129692" y="239560"/>
                                </a:cubicBezTo>
                                <a:cubicBezTo>
                                  <a:pt x="129692" y="315189"/>
                                  <a:pt x="173482" y="391439"/>
                                  <a:pt x="289954" y="391439"/>
                                </a:cubicBezTo>
                                <a:lnTo>
                                  <a:pt x="289954" y="475323"/>
                                </a:lnTo>
                                <a:cubicBezTo>
                                  <a:pt x="107391" y="475323"/>
                                  <a:pt x="0" y="370472"/>
                                  <a:pt x="0" y="239560"/>
                                </a:cubicBezTo>
                                <a:cubicBezTo>
                                  <a:pt x="0" y="104851"/>
                                  <a:pt x="107391" y="0"/>
                                  <a:pt x="289954" y="0"/>
                                </a:cubicBezTo>
                                <a:close/>
                              </a:path>
                            </a:pathLst>
                          </a:custGeom>
                          <a:solidFill>
                            <a:srgbClr val="181717"/>
                          </a:solidFill>
                          <a:ln>
                            <a:noFill/>
                          </a:ln>
                        </wps:spPr>
                        <wps:style>
                          <a:lnRef idx="0"/>
                          <a:fillRef idx="0"/>
                          <a:effectRef idx="0"/>
                          <a:fontRef idx="minor"/>
                        </wps:style>
                        <wps:bodyPr/>
                      </wps:wsp>
                      <wps:wsp>
                        <wps:cNvSpPr/>
                        <wps:spPr>
                          <a:xfrm>
                            <a:off x="1521000" y="629280"/>
                            <a:ext cx="247680" cy="154800"/>
                          </a:xfrm>
                          <a:custGeom>
                            <a:avLst/>
                            <a:gdLst/>
                            <a:ahLst/>
                            <a:rect l="l" t="t" r="r" b="b"/>
                            <a:pathLst>
                              <a:path w="547700" h="475323">
                                <a:moveTo>
                                  <a:pt x="289954" y="0"/>
                                </a:moveTo>
                                <a:cubicBezTo>
                                  <a:pt x="410566" y="0"/>
                                  <a:pt x="524560" y="57188"/>
                                  <a:pt x="538607" y="160134"/>
                                </a:cubicBezTo>
                                <a:lnTo>
                                  <a:pt x="414693" y="160134"/>
                                </a:lnTo>
                                <a:cubicBezTo>
                                  <a:pt x="399821" y="109931"/>
                                  <a:pt x="351091" y="83883"/>
                                  <a:pt x="289954" y="83883"/>
                                </a:cubicBezTo>
                                <a:cubicBezTo>
                                  <a:pt x="173469" y="83883"/>
                                  <a:pt x="129692" y="160134"/>
                                  <a:pt x="129692" y="239560"/>
                                </a:cubicBezTo>
                                <a:cubicBezTo>
                                  <a:pt x="129692" y="315189"/>
                                  <a:pt x="173469" y="391439"/>
                                  <a:pt x="289954" y="391439"/>
                                </a:cubicBezTo>
                                <a:cubicBezTo>
                                  <a:pt x="374218" y="391439"/>
                                  <a:pt x="422960" y="356489"/>
                                  <a:pt x="430390" y="293573"/>
                                </a:cubicBezTo>
                                <a:lnTo>
                                  <a:pt x="299872" y="293573"/>
                                </a:lnTo>
                                <a:lnTo>
                                  <a:pt x="299872" y="219227"/>
                                </a:lnTo>
                                <a:lnTo>
                                  <a:pt x="547700" y="219227"/>
                                </a:lnTo>
                                <a:lnTo>
                                  <a:pt x="547700" y="464515"/>
                                </a:lnTo>
                                <a:lnTo>
                                  <a:pt x="465086" y="464515"/>
                                </a:lnTo>
                                <a:lnTo>
                                  <a:pt x="451865" y="413042"/>
                                </a:lnTo>
                                <a:cubicBezTo>
                                  <a:pt x="406438" y="458165"/>
                                  <a:pt x="346951" y="475323"/>
                                  <a:pt x="289954" y="475323"/>
                                </a:cubicBezTo>
                                <a:cubicBezTo>
                                  <a:pt x="107391" y="475323"/>
                                  <a:pt x="0" y="370472"/>
                                  <a:pt x="0" y="239560"/>
                                </a:cubicBezTo>
                                <a:cubicBezTo>
                                  <a:pt x="0" y="104851"/>
                                  <a:pt x="107391" y="0"/>
                                  <a:pt x="289954" y="0"/>
                                </a:cubicBezTo>
                                <a:close/>
                              </a:path>
                            </a:pathLst>
                          </a:custGeom>
                          <a:solidFill>
                            <a:srgbClr val="181717"/>
                          </a:solidFill>
                          <a:ln>
                            <a:noFill/>
                          </a:ln>
                        </wps:spPr>
                        <wps:style>
                          <a:lnRef idx="0"/>
                          <a:fillRef idx="0"/>
                          <a:effectRef idx="0"/>
                          <a:fontRef idx="minor"/>
                        </wps:style>
                        <wps:bodyPr/>
                      </wps:wsp>
                      <wps:wsp>
                        <wps:cNvSpPr/>
                        <wps:spPr>
                          <a:xfrm>
                            <a:off x="1236960" y="629280"/>
                            <a:ext cx="246960" cy="154800"/>
                          </a:xfrm>
                          <a:custGeom>
                            <a:avLst/>
                            <a:gdLst/>
                            <a:ahLst/>
                            <a:rect l="l" t="t" r="r" b="b"/>
                            <a:pathLst>
                              <a:path w="547700" h="475323">
                                <a:moveTo>
                                  <a:pt x="289954" y="0"/>
                                </a:moveTo>
                                <a:cubicBezTo>
                                  <a:pt x="410566" y="0"/>
                                  <a:pt x="524574" y="57188"/>
                                  <a:pt x="538619" y="160134"/>
                                </a:cubicBezTo>
                                <a:lnTo>
                                  <a:pt x="414706" y="160134"/>
                                </a:lnTo>
                                <a:cubicBezTo>
                                  <a:pt x="399834" y="109931"/>
                                  <a:pt x="351091" y="83883"/>
                                  <a:pt x="289954" y="83883"/>
                                </a:cubicBezTo>
                                <a:cubicBezTo>
                                  <a:pt x="173482" y="83883"/>
                                  <a:pt x="129692" y="160134"/>
                                  <a:pt x="129692" y="239560"/>
                                </a:cubicBezTo>
                                <a:cubicBezTo>
                                  <a:pt x="129692" y="315189"/>
                                  <a:pt x="173482" y="391439"/>
                                  <a:pt x="289954" y="391439"/>
                                </a:cubicBezTo>
                                <a:cubicBezTo>
                                  <a:pt x="374218" y="391439"/>
                                  <a:pt x="422961" y="356489"/>
                                  <a:pt x="430390" y="293573"/>
                                </a:cubicBezTo>
                                <a:lnTo>
                                  <a:pt x="299872" y="293573"/>
                                </a:lnTo>
                                <a:lnTo>
                                  <a:pt x="299872" y="219227"/>
                                </a:lnTo>
                                <a:lnTo>
                                  <a:pt x="547700" y="219227"/>
                                </a:lnTo>
                                <a:lnTo>
                                  <a:pt x="547700" y="464515"/>
                                </a:lnTo>
                                <a:lnTo>
                                  <a:pt x="465087" y="464515"/>
                                </a:lnTo>
                                <a:lnTo>
                                  <a:pt x="451879" y="413042"/>
                                </a:lnTo>
                                <a:cubicBezTo>
                                  <a:pt x="406438" y="458165"/>
                                  <a:pt x="346964" y="475323"/>
                                  <a:pt x="289954" y="475323"/>
                                </a:cubicBezTo>
                                <a:cubicBezTo>
                                  <a:pt x="107392" y="475323"/>
                                  <a:pt x="0" y="370472"/>
                                  <a:pt x="0" y="239560"/>
                                </a:cubicBezTo>
                                <a:cubicBezTo>
                                  <a:pt x="0" y="104851"/>
                                  <a:pt x="107392" y="0"/>
                                  <a:pt x="289954" y="0"/>
                                </a:cubicBezTo>
                                <a:close/>
                              </a:path>
                            </a:pathLst>
                          </a:custGeom>
                          <a:solidFill>
                            <a:srgbClr val="181717"/>
                          </a:solidFill>
                          <a:ln>
                            <a:noFill/>
                          </a:ln>
                        </wps:spPr>
                        <wps:style>
                          <a:lnRef idx="0"/>
                          <a:fillRef idx="0"/>
                          <a:effectRef idx="0"/>
                          <a:fontRef idx="minor"/>
                        </wps:style>
                        <wps:bodyPr/>
                      </wps:wsp>
                      <wps:wsp>
                        <wps:cNvSpPr/>
                        <wps:spPr>
                          <a:xfrm>
                            <a:off x="1077120" y="629280"/>
                            <a:ext cx="130320" cy="154800"/>
                          </a:xfrm>
                          <a:custGeom>
                            <a:avLst/>
                            <a:gdLst/>
                            <a:ahLst/>
                            <a:rect l="l" t="t" r="r" b="b"/>
                            <a:pathLst>
                              <a:path w="289966" h="475323">
                                <a:moveTo>
                                  <a:pt x="0" y="0"/>
                                </a:moveTo>
                                <a:cubicBezTo>
                                  <a:pt x="182575" y="0"/>
                                  <a:pt x="289966" y="104851"/>
                                  <a:pt x="289966" y="239560"/>
                                </a:cubicBezTo>
                                <a:cubicBezTo>
                                  <a:pt x="289966" y="370472"/>
                                  <a:pt x="182575" y="475323"/>
                                  <a:pt x="0" y="475323"/>
                                </a:cubicBezTo>
                                <a:lnTo>
                                  <a:pt x="0" y="391439"/>
                                </a:lnTo>
                                <a:cubicBezTo>
                                  <a:pt x="116484" y="391439"/>
                                  <a:pt x="160262" y="315189"/>
                                  <a:pt x="160262" y="239560"/>
                                </a:cubicBezTo>
                                <a:cubicBezTo>
                                  <a:pt x="160262" y="160134"/>
                                  <a:pt x="116484" y="83883"/>
                                  <a:pt x="0" y="83883"/>
                                </a:cubicBezTo>
                                <a:lnTo>
                                  <a:pt x="0" y="0"/>
                                </a:lnTo>
                                <a:close/>
                              </a:path>
                            </a:pathLst>
                          </a:custGeom>
                          <a:solidFill>
                            <a:srgbClr val="181717"/>
                          </a:solidFill>
                          <a:ln>
                            <a:noFill/>
                          </a:ln>
                        </wps:spPr>
                        <wps:style>
                          <a:lnRef idx="0"/>
                          <a:fillRef idx="0"/>
                          <a:effectRef idx="0"/>
                          <a:fontRef idx="minor"/>
                        </wps:style>
                        <wps:bodyPr/>
                      </wps:wsp>
                      <wps:wsp>
                        <wps:cNvSpPr/>
                        <wps:spPr>
                          <a:xfrm>
                            <a:off x="2030760" y="177120"/>
                            <a:ext cx="163080" cy="270360"/>
                          </a:xfrm>
                          <a:custGeom>
                            <a:avLst/>
                            <a:gdLst/>
                            <a:ahLst/>
                            <a:rect l="l" t="t" r="r" b="b"/>
                            <a:pathLst>
                              <a:path w="362776" h="829501">
                                <a:moveTo>
                                  <a:pt x="178346" y="0"/>
                                </a:moveTo>
                                <a:lnTo>
                                  <a:pt x="362776" y="339573"/>
                                </a:lnTo>
                                <a:lnTo>
                                  <a:pt x="235941" y="366166"/>
                                </a:lnTo>
                                <a:lnTo>
                                  <a:pt x="306476" y="829501"/>
                                </a:lnTo>
                                <a:lnTo>
                                  <a:pt x="52375" y="812190"/>
                                </a:lnTo>
                                <a:lnTo>
                                  <a:pt x="120980" y="365366"/>
                                </a:lnTo>
                                <a:lnTo>
                                  <a:pt x="0" y="339573"/>
                                </a:lnTo>
                                <a:lnTo>
                                  <a:pt x="178346" y="0"/>
                                </a:lnTo>
                                <a:close/>
                              </a:path>
                            </a:pathLst>
                          </a:custGeom>
                          <a:solidFill>
                            <a:srgbClr val="a4c636"/>
                          </a:solidFill>
                          <a:ln>
                            <a:noFill/>
                          </a:ln>
                        </wps:spPr>
                        <wps:style>
                          <a:lnRef idx="0"/>
                          <a:fillRef idx="0"/>
                          <a:effectRef idx="0"/>
                          <a:fontRef idx="minor"/>
                        </wps:style>
                        <wps:bodyPr/>
                      </wps:wsp>
                      <wps:wsp>
                        <wps:cNvSpPr/>
                        <wps:spPr>
                          <a:xfrm>
                            <a:off x="1897920" y="308520"/>
                            <a:ext cx="1321920" cy="167760"/>
                          </a:xfrm>
                          <a:custGeom>
                            <a:avLst/>
                            <a:gdLst/>
                            <a:ahLst/>
                            <a:rect l="l" t="t" r="r" b="b"/>
                            <a:pathLst>
                              <a:path w="2919006" h="514258">
                                <a:moveTo>
                                  <a:pt x="1742814" y="4327"/>
                                </a:moveTo>
                                <a:cubicBezTo>
                                  <a:pt x="1781076" y="4945"/>
                                  <a:pt x="1820356" y="7980"/>
                                  <a:pt x="1860754" y="13797"/>
                                </a:cubicBezTo>
                                <a:cubicBezTo>
                                  <a:pt x="2183918" y="60330"/>
                                  <a:pt x="2183866" y="213784"/>
                                  <a:pt x="2473439" y="339120"/>
                                </a:cubicBezTo>
                                <a:cubicBezTo>
                                  <a:pt x="2694890" y="434980"/>
                                  <a:pt x="2919006" y="403242"/>
                                  <a:pt x="2919006" y="403242"/>
                                </a:cubicBezTo>
                                <a:cubicBezTo>
                                  <a:pt x="2919006" y="403242"/>
                                  <a:pt x="2758821" y="458081"/>
                                  <a:pt x="2656827" y="494797"/>
                                </a:cubicBezTo>
                                <a:cubicBezTo>
                                  <a:pt x="2644078" y="499388"/>
                                  <a:pt x="2630593" y="502446"/>
                                  <a:pt x="2616327" y="503923"/>
                                </a:cubicBezTo>
                                <a:cubicBezTo>
                                  <a:pt x="2516460" y="514258"/>
                                  <a:pt x="2378276" y="447049"/>
                                  <a:pt x="2185784" y="285018"/>
                                </a:cubicBezTo>
                                <a:cubicBezTo>
                                  <a:pt x="2048523" y="169486"/>
                                  <a:pt x="1935251" y="135222"/>
                                  <a:pt x="1774317" y="129596"/>
                                </a:cubicBezTo>
                                <a:cubicBezTo>
                                  <a:pt x="1613370" y="123969"/>
                                  <a:pt x="1397369" y="167480"/>
                                  <a:pt x="1162837" y="305948"/>
                                </a:cubicBezTo>
                                <a:cubicBezTo>
                                  <a:pt x="861949" y="483570"/>
                                  <a:pt x="699960" y="474845"/>
                                  <a:pt x="493014" y="452506"/>
                                </a:cubicBezTo>
                                <a:cubicBezTo>
                                  <a:pt x="323609" y="434218"/>
                                  <a:pt x="0" y="279786"/>
                                  <a:pt x="0" y="279786"/>
                                </a:cubicBezTo>
                                <a:cubicBezTo>
                                  <a:pt x="0" y="279786"/>
                                  <a:pt x="220231" y="373867"/>
                                  <a:pt x="529539" y="384675"/>
                                </a:cubicBezTo>
                                <a:cubicBezTo>
                                  <a:pt x="838848" y="395470"/>
                                  <a:pt x="824103" y="344479"/>
                                  <a:pt x="1054989" y="221607"/>
                                </a:cubicBezTo>
                                <a:cubicBezTo>
                                  <a:pt x="1257025" y="114105"/>
                                  <a:pt x="1474979" y="0"/>
                                  <a:pt x="1742814" y="4327"/>
                                </a:cubicBezTo>
                                <a:close/>
                              </a:path>
                            </a:pathLst>
                          </a:custGeom>
                          <a:solidFill>
                            <a:srgbClr val="3f663e"/>
                          </a:solidFill>
                          <a:ln>
                            <a:noFill/>
                          </a:ln>
                        </wps:spPr>
                        <wps:style>
                          <a:lnRef idx="0"/>
                          <a:fillRef idx="0"/>
                          <a:effectRef idx="0"/>
                          <a:fontRef idx="minor"/>
                        </wps:style>
                        <wps:bodyPr/>
                      </wps:wsp>
                      <wps:wsp>
                        <wps:cNvSpPr/>
                        <wps:spPr>
                          <a:xfrm>
                            <a:off x="1733400" y="65520"/>
                            <a:ext cx="228600" cy="396360"/>
                          </a:xfrm>
                          <a:custGeom>
                            <a:avLst/>
                            <a:gdLst/>
                            <a:ahLst/>
                            <a:rect l="l" t="t" r="r" b="b"/>
                            <a:pathLst>
                              <a:path w="507886" h="1212977">
                                <a:moveTo>
                                  <a:pt x="249682" y="0"/>
                                </a:moveTo>
                                <a:lnTo>
                                  <a:pt x="507886" y="475412"/>
                                </a:lnTo>
                                <a:lnTo>
                                  <a:pt x="330314" y="512636"/>
                                </a:lnTo>
                                <a:lnTo>
                                  <a:pt x="436931" y="1212977"/>
                                </a:lnTo>
                                <a:lnTo>
                                  <a:pt x="69190" y="1161301"/>
                                </a:lnTo>
                                <a:lnTo>
                                  <a:pt x="169367" y="511505"/>
                                </a:lnTo>
                                <a:lnTo>
                                  <a:pt x="0" y="475412"/>
                                </a:lnTo>
                                <a:lnTo>
                                  <a:pt x="249682" y="0"/>
                                </a:lnTo>
                                <a:close/>
                              </a:path>
                            </a:pathLst>
                          </a:custGeom>
                          <a:solidFill>
                            <a:srgbClr val="a4c636"/>
                          </a:solidFill>
                          <a:ln>
                            <a:noFill/>
                          </a:ln>
                        </wps:spPr>
                        <wps:style>
                          <a:lnRef idx="0"/>
                          <a:fillRef idx="0"/>
                          <a:effectRef idx="0"/>
                          <a:fontRef idx="minor"/>
                        </wps:style>
                        <wps:bodyPr/>
                      </wps:wsp>
                      <wps:wsp>
                        <wps:cNvSpPr/>
                        <wps:spPr>
                          <a:xfrm>
                            <a:off x="1292760" y="420480"/>
                            <a:ext cx="1256760" cy="161280"/>
                          </a:xfrm>
                          <a:custGeom>
                            <a:avLst/>
                            <a:gdLst/>
                            <a:ahLst/>
                            <a:rect l="l" t="t" r="r" b="b"/>
                            <a:pathLst>
                              <a:path w="2773249" h="497735">
                                <a:moveTo>
                                  <a:pt x="963179" y="579"/>
                                </a:moveTo>
                                <a:cubicBezTo>
                                  <a:pt x="1082002" y="0"/>
                                  <a:pt x="1199083" y="15573"/>
                                  <a:pt x="1298842" y="44053"/>
                                </a:cubicBezTo>
                                <a:cubicBezTo>
                                  <a:pt x="1543774" y="113967"/>
                                  <a:pt x="1780870" y="248587"/>
                                  <a:pt x="1989696" y="261553"/>
                                </a:cubicBezTo>
                                <a:cubicBezTo>
                                  <a:pt x="2198523" y="274507"/>
                                  <a:pt x="2357831" y="268793"/>
                                  <a:pt x="2505355" y="223530"/>
                                </a:cubicBezTo>
                                <a:cubicBezTo>
                                  <a:pt x="2652878" y="178267"/>
                                  <a:pt x="2773249" y="53540"/>
                                  <a:pt x="2773249" y="53540"/>
                                </a:cubicBezTo>
                                <a:cubicBezTo>
                                  <a:pt x="2773249" y="53540"/>
                                  <a:pt x="2703779" y="225561"/>
                                  <a:pt x="2375281" y="321561"/>
                                </a:cubicBezTo>
                                <a:cubicBezTo>
                                  <a:pt x="1772476" y="497735"/>
                                  <a:pt x="1564907" y="313166"/>
                                  <a:pt x="1363041" y="208582"/>
                                </a:cubicBezTo>
                                <a:cubicBezTo>
                                  <a:pt x="1174204" y="110728"/>
                                  <a:pt x="983387" y="99578"/>
                                  <a:pt x="720522" y="138783"/>
                                </a:cubicBezTo>
                                <a:cubicBezTo>
                                  <a:pt x="404178" y="185950"/>
                                  <a:pt x="0" y="419605"/>
                                  <a:pt x="7582" y="412988"/>
                                </a:cubicBezTo>
                                <a:cubicBezTo>
                                  <a:pt x="241910" y="208582"/>
                                  <a:pt x="464414" y="105712"/>
                                  <a:pt x="617068" y="54023"/>
                                </a:cubicBezTo>
                                <a:cubicBezTo>
                                  <a:pt x="723792" y="17891"/>
                                  <a:pt x="844357" y="1159"/>
                                  <a:pt x="963179" y="579"/>
                                </a:cubicBezTo>
                                <a:close/>
                              </a:path>
                            </a:pathLst>
                          </a:custGeom>
                          <a:solidFill>
                            <a:srgbClr val="3f663e"/>
                          </a:solidFill>
                          <a:ln>
                            <a:noFill/>
                          </a:ln>
                        </wps:spPr>
                        <wps:style>
                          <a:lnRef idx="0"/>
                          <a:fillRef idx="0"/>
                          <a:effectRef idx="0"/>
                          <a:fontRef idx="minor"/>
                        </wps:style>
                        <wps:bodyPr/>
                      </wps:wsp>
                      <wps:wsp>
                        <wps:cNvSpPr/>
                        <wps:spPr>
                          <a:xfrm>
                            <a:off x="2653560" y="0"/>
                            <a:ext cx="307800" cy="536040"/>
                          </a:xfrm>
                          <a:custGeom>
                            <a:avLst/>
                            <a:gdLst/>
                            <a:ahLst/>
                            <a:rect l="l" t="t" r="r" b="b"/>
                            <a:pathLst>
                              <a:path w="682180" h="1641767">
                                <a:moveTo>
                                  <a:pt x="335381" y="0"/>
                                </a:moveTo>
                                <a:lnTo>
                                  <a:pt x="682180" y="638556"/>
                                </a:lnTo>
                                <a:lnTo>
                                  <a:pt x="443674" y="688568"/>
                                </a:lnTo>
                                <a:lnTo>
                                  <a:pt x="576301" y="1559827"/>
                                </a:lnTo>
                                <a:lnTo>
                                  <a:pt x="80772" y="1641767"/>
                                </a:lnTo>
                                <a:lnTo>
                                  <a:pt x="227495" y="687044"/>
                                </a:lnTo>
                                <a:lnTo>
                                  <a:pt x="0" y="638556"/>
                                </a:lnTo>
                                <a:lnTo>
                                  <a:pt x="335381" y="0"/>
                                </a:lnTo>
                                <a:close/>
                              </a:path>
                            </a:pathLst>
                          </a:custGeom>
                          <a:solidFill>
                            <a:srgbClr val="a4c636"/>
                          </a:solidFill>
                          <a:ln>
                            <a:noFill/>
                          </a:ln>
                        </wps:spPr>
                        <wps:style>
                          <a:lnRef idx="0"/>
                          <a:fillRef idx="0"/>
                          <a:effectRef idx="0"/>
                          <a:fontRef idx="minor"/>
                        </wps:style>
                        <wps:bodyPr/>
                      </wps:wsp>
                      <wps:wsp>
                        <wps:cNvSpPr/>
                        <wps:spPr>
                          <a:xfrm>
                            <a:off x="2144520" y="483840"/>
                            <a:ext cx="1249560" cy="165600"/>
                          </a:xfrm>
                          <a:custGeom>
                            <a:avLst/>
                            <a:gdLst/>
                            <a:ahLst/>
                            <a:rect l="l" t="t" r="r" b="b"/>
                            <a:pathLst>
                              <a:path w="2759558" h="508155">
                                <a:moveTo>
                                  <a:pt x="1705140" y="4838"/>
                                </a:moveTo>
                                <a:cubicBezTo>
                                  <a:pt x="1926869" y="0"/>
                                  <a:pt x="2171344" y="136944"/>
                                  <a:pt x="2434603" y="168796"/>
                                </a:cubicBezTo>
                                <a:cubicBezTo>
                                  <a:pt x="2697861" y="200647"/>
                                  <a:pt x="2759558" y="92024"/>
                                  <a:pt x="2759558" y="92024"/>
                                </a:cubicBezTo>
                                <a:cubicBezTo>
                                  <a:pt x="2759558" y="92024"/>
                                  <a:pt x="2703196" y="253708"/>
                                  <a:pt x="2538426" y="285724"/>
                                </a:cubicBezTo>
                                <a:cubicBezTo>
                                  <a:pt x="2373655" y="317729"/>
                                  <a:pt x="2170113" y="172148"/>
                                  <a:pt x="1932445" y="128600"/>
                                </a:cubicBezTo>
                                <a:cubicBezTo>
                                  <a:pt x="1694777" y="85052"/>
                                  <a:pt x="1465555" y="160134"/>
                                  <a:pt x="1312126" y="227787"/>
                                </a:cubicBezTo>
                                <a:cubicBezTo>
                                  <a:pt x="1158698" y="295453"/>
                                  <a:pt x="822337" y="482600"/>
                                  <a:pt x="559664" y="506159"/>
                                </a:cubicBezTo>
                                <a:cubicBezTo>
                                  <a:pt x="543247" y="507631"/>
                                  <a:pt x="526695" y="508155"/>
                                  <a:pt x="510091" y="507842"/>
                                </a:cubicBezTo>
                                <a:cubicBezTo>
                                  <a:pt x="261026" y="503156"/>
                                  <a:pt x="0" y="310375"/>
                                  <a:pt x="0" y="310375"/>
                                </a:cubicBezTo>
                                <a:cubicBezTo>
                                  <a:pt x="0" y="310375"/>
                                  <a:pt x="187465" y="349656"/>
                                  <a:pt x="312852" y="364096"/>
                                </a:cubicBezTo>
                                <a:cubicBezTo>
                                  <a:pt x="438226" y="378549"/>
                                  <a:pt x="641248" y="332765"/>
                                  <a:pt x="934568" y="224676"/>
                                </a:cubicBezTo>
                                <a:cubicBezTo>
                                  <a:pt x="1227887" y="116586"/>
                                  <a:pt x="1483398" y="9690"/>
                                  <a:pt x="1705140" y="4838"/>
                                </a:cubicBezTo>
                                <a:close/>
                              </a:path>
                            </a:pathLst>
                          </a:custGeom>
                          <a:solidFill>
                            <a:srgbClr val="3f663e"/>
                          </a:solidFill>
                          <a:ln>
                            <a:noFill/>
                          </a:ln>
                        </wps:spPr>
                        <wps:style>
                          <a:lnRef idx="0"/>
                          <a:fillRef idx="0"/>
                          <a:effectRef idx="0"/>
                          <a:fontRef idx="minor"/>
                        </wps:style>
                        <wps:bodyPr/>
                      </wps:wsp>
                      <wps:wsp>
                        <wps:cNvSpPr/>
                        <wps:spPr>
                          <a:xfrm>
                            <a:off x="0" y="828000"/>
                            <a:ext cx="118080" cy="286920"/>
                          </a:xfrm>
                          <a:custGeom>
                            <a:avLst/>
                            <a:gdLst/>
                            <a:ahLst/>
                            <a:rect l="l" t="t" r="r" b="b"/>
                            <a:pathLst>
                              <a:path w="263366" h="879157">
                                <a:moveTo>
                                  <a:pt x="0" y="0"/>
                                </a:moveTo>
                                <a:lnTo>
                                  <a:pt x="161823" y="0"/>
                                </a:lnTo>
                                <a:cubicBezTo>
                                  <a:pt x="188792" y="0"/>
                                  <a:pt x="213583" y="260"/>
                                  <a:pt x="236197" y="781"/>
                                </a:cubicBezTo>
                                <a:lnTo>
                                  <a:pt x="263366" y="1819"/>
                                </a:lnTo>
                                <a:lnTo>
                                  <a:pt x="263366" y="154276"/>
                                </a:lnTo>
                                <a:lnTo>
                                  <a:pt x="262071" y="153676"/>
                                </a:lnTo>
                                <a:cubicBezTo>
                                  <a:pt x="252974" y="151505"/>
                                  <a:pt x="241821" y="150419"/>
                                  <a:pt x="228613" y="150419"/>
                                </a:cubicBezTo>
                                <a:lnTo>
                                  <a:pt x="228613" y="345910"/>
                                </a:lnTo>
                                <a:cubicBezTo>
                                  <a:pt x="241465" y="345910"/>
                                  <a:pt x="252394" y="345027"/>
                                  <a:pt x="261398" y="343262"/>
                                </a:cubicBezTo>
                                <a:lnTo>
                                  <a:pt x="263366" y="342526"/>
                                </a:lnTo>
                                <a:lnTo>
                                  <a:pt x="263366" y="486579"/>
                                </a:lnTo>
                                <a:lnTo>
                                  <a:pt x="228613" y="482752"/>
                                </a:lnTo>
                                <a:lnTo>
                                  <a:pt x="228613"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691560" y="972720"/>
                            <a:ext cx="108000" cy="146160"/>
                          </a:xfrm>
                          <a:custGeom>
                            <a:avLst/>
                            <a:gdLst/>
                            <a:ahLst/>
                            <a:rect l="l" t="t" r="r" b="b"/>
                            <a:pathLst>
                              <a:path w="240570" h="450128">
                                <a:moveTo>
                                  <a:pt x="240570" y="0"/>
                                </a:moveTo>
                                <a:lnTo>
                                  <a:pt x="240570" y="123441"/>
                                </a:lnTo>
                                <a:lnTo>
                                  <a:pt x="233705" y="129885"/>
                                </a:lnTo>
                                <a:cubicBezTo>
                                  <a:pt x="223523" y="140655"/>
                                  <a:pt x="217030" y="150383"/>
                                  <a:pt x="214224" y="159070"/>
                                </a:cubicBezTo>
                                <a:cubicBezTo>
                                  <a:pt x="208610" y="176444"/>
                                  <a:pt x="205816" y="201424"/>
                                  <a:pt x="205816" y="234012"/>
                                </a:cubicBezTo>
                                <a:cubicBezTo>
                                  <a:pt x="205816" y="271300"/>
                                  <a:pt x="208255" y="295366"/>
                                  <a:pt x="213144" y="306225"/>
                                </a:cubicBezTo>
                                <a:cubicBezTo>
                                  <a:pt x="215589" y="311660"/>
                                  <a:pt x="219231" y="315734"/>
                                  <a:pt x="224071" y="318448"/>
                                </a:cubicBezTo>
                                <a:lnTo>
                                  <a:pt x="240570" y="322155"/>
                                </a:lnTo>
                                <a:lnTo>
                                  <a:pt x="240570" y="421501"/>
                                </a:lnTo>
                                <a:lnTo>
                                  <a:pt x="229426" y="430824"/>
                                </a:lnTo>
                                <a:cubicBezTo>
                                  <a:pt x="208255" y="443689"/>
                                  <a:pt x="183007" y="450128"/>
                                  <a:pt x="153683" y="450128"/>
                                </a:cubicBezTo>
                                <a:cubicBezTo>
                                  <a:pt x="115303" y="450128"/>
                                  <a:pt x="80099" y="439358"/>
                                  <a:pt x="48057" y="417819"/>
                                </a:cubicBezTo>
                                <a:cubicBezTo>
                                  <a:pt x="16027" y="396280"/>
                                  <a:pt x="0" y="349125"/>
                                  <a:pt x="0" y="276367"/>
                                </a:cubicBezTo>
                                <a:lnTo>
                                  <a:pt x="0" y="217172"/>
                                </a:lnTo>
                                <a:cubicBezTo>
                                  <a:pt x="0" y="163235"/>
                                  <a:pt x="8509" y="126494"/>
                                  <a:pt x="25527" y="106936"/>
                                </a:cubicBezTo>
                                <a:cubicBezTo>
                                  <a:pt x="42532" y="87391"/>
                                  <a:pt x="84722" y="64582"/>
                                  <a:pt x="152044" y="38521"/>
                                </a:cubicBezTo>
                                <a:cubicBezTo>
                                  <a:pt x="188068" y="24399"/>
                                  <a:pt x="215716" y="12588"/>
                                  <a:pt x="234993" y="3085"/>
                                </a:cubicBezTo>
                                <a:lnTo>
                                  <a:pt x="240570" y="0"/>
                                </a:lnTo>
                                <a:close/>
                              </a:path>
                            </a:pathLst>
                          </a:custGeom>
                          <a:solidFill>
                            <a:srgbClr val="3f663e"/>
                          </a:solidFill>
                          <a:ln>
                            <a:noFill/>
                          </a:ln>
                        </wps:spPr>
                        <wps:style>
                          <a:lnRef idx="0"/>
                          <a:fillRef idx="0"/>
                          <a:effectRef idx="0"/>
                          <a:fontRef idx="minor"/>
                        </wps:style>
                        <wps:bodyPr/>
                      </wps:wsp>
                      <wps:wsp>
                        <wps:cNvSpPr/>
                        <wps:spPr>
                          <a:xfrm>
                            <a:off x="259200" y="880200"/>
                            <a:ext cx="227880" cy="239400"/>
                          </a:xfrm>
                          <a:custGeom>
                            <a:avLst/>
                            <a:gdLst/>
                            <a:ahLst/>
                            <a:rect l="l" t="t" r="r" b="b"/>
                            <a:pathLst>
                              <a:path w="505549" h="733628">
                                <a:moveTo>
                                  <a:pt x="0" y="0"/>
                                </a:moveTo>
                                <a:lnTo>
                                  <a:pt x="219380" y="0"/>
                                </a:lnTo>
                                <a:lnTo>
                                  <a:pt x="219380" y="490360"/>
                                </a:lnTo>
                                <a:cubicBezTo>
                                  <a:pt x="219380" y="546468"/>
                                  <a:pt x="221094" y="579780"/>
                                  <a:pt x="224536" y="590271"/>
                                </a:cubicBezTo>
                                <a:cubicBezTo>
                                  <a:pt x="227978" y="600773"/>
                                  <a:pt x="237299" y="606018"/>
                                  <a:pt x="252501" y="606018"/>
                                </a:cubicBezTo>
                                <a:cubicBezTo>
                                  <a:pt x="268795" y="606018"/>
                                  <a:pt x="278473" y="600596"/>
                                  <a:pt x="281559" y="589725"/>
                                </a:cubicBezTo>
                                <a:cubicBezTo>
                                  <a:pt x="284632" y="578866"/>
                                  <a:pt x="286169" y="543941"/>
                                  <a:pt x="286169" y="484924"/>
                                </a:cubicBezTo>
                                <a:lnTo>
                                  <a:pt x="286169" y="0"/>
                                </a:lnTo>
                                <a:lnTo>
                                  <a:pt x="505549" y="0"/>
                                </a:lnTo>
                                <a:lnTo>
                                  <a:pt x="505549" y="720598"/>
                                </a:lnTo>
                                <a:lnTo>
                                  <a:pt x="282372" y="720598"/>
                                </a:lnTo>
                                <a:lnTo>
                                  <a:pt x="286169" y="660730"/>
                                </a:lnTo>
                                <a:cubicBezTo>
                                  <a:pt x="270967" y="685025"/>
                                  <a:pt x="252235" y="703250"/>
                                  <a:pt x="229972" y="715404"/>
                                </a:cubicBezTo>
                                <a:cubicBezTo>
                                  <a:pt x="207708" y="727558"/>
                                  <a:pt x="182093" y="733628"/>
                                  <a:pt x="153124" y="733628"/>
                                </a:cubicBezTo>
                                <a:cubicBezTo>
                                  <a:pt x="120180" y="733628"/>
                                  <a:pt x="92850" y="727837"/>
                                  <a:pt x="71133" y="716255"/>
                                </a:cubicBezTo>
                                <a:cubicBezTo>
                                  <a:pt x="49416" y="704672"/>
                                  <a:pt x="33388" y="689292"/>
                                  <a:pt x="23076" y="670103"/>
                                </a:cubicBezTo>
                                <a:cubicBezTo>
                                  <a:pt x="12764" y="650913"/>
                                  <a:pt x="6325" y="630910"/>
                                  <a:pt x="3797" y="610095"/>
                                </a:cubicBezTo>
                                <a:cubicBezTo>
                                  <a:pt x="1257" y="589280"/>
                                  <a:pt x="0" y="547916"/>
                                  <a:pt x="0" y="486016"/>
                                </a:cubicBezTo>
                                <a:lnTo>
                                  <a:pt x="0" y="0"/>
                                </a:lnTo>
                                <a:close/>
                              </a:path>
                            </a:pathLst>
                          </a:custGeom>
                          <a:solidFill>
                            <a:srgbClr val="3f663e"/>
                          </a:solidFill>
                          <a:ln>
                            <a:noFill/>
                          </a:ln>
                        </wps:spPr>
                        <wps:style>
                          <a:lnRef idx="0"/>
                          <a:fillRef idx="0"/>
                          <a:effectRef idx="0"/>
                          <a:fontRef idx="minor"/>
                        </wps:style>
                        <wps:bodyPr/>
                      </wps:wsp>
                      <wps:wsp>
                        <wps:cNvSpPr/>
                        <wps:spPr>
                          <a:xfrm>
                            <a:off x="691560" y="875520"/>
                            <a:ext cx="108000" cy="94680"/>
                          </a:xfrm>
                          <a:custGeom>
                            <a:avLst/>
                            <a:gdLst/>
                            <a:ahLst/>
                            <a:rect l="l" t="t" r="r" b="b"/>
                            <a:pathLst>
                              <a:path w="240570" h="291422">
                                <a:moveTo>
                                  <a:pt x="240570" y="0"/>
                                </a:moveTo>
                                <a:lnTo>
                                  <a:pt x="240570" y="127297"/>
                                </a:lnTo>
                                <a:lnTo>
                                  <a:pt x="238938" y="126881"/>
                                </a:lnTo>
                                <a:cubicBezTo>
                                  <a:pt x="224091" y="126881"/>
                                  <a:pt x="214859" y="131682"/>
                                  <a:pt x="211239" y="141270"/>
                                </a:cubicBezTo>
                                <a:cubicBezTo>
                                  <a:pt x="207620" y="150871"/>
                                  <a:pt x="205816" y="175763"/>
                                  <a:pt x="205816" y="215946"/>
                                </a:cubicBezTo>
                                <a:lnTo>
                                  <a:pt x="205816" y="291422"/>
                                </a:lnTo>
                                <a:lnTo>
                                  <a:pt x="0" y="291422"/>
                                </a:lnTo>
                                <a:lnTo>
                                  <a:pt x="0" y="243098"/>
                                </a:lnTo>
                                <a:cubicBezTo>
                                  <a:pt x="0" y="187346"/>
                                  <a:pt x="6426" y="144356"/>
                                  <a:pt x="19278" y="114130"/>
                                </a:cubicBezTo>
                                <a:cubicBezTo>
                                  <a:pt x="32131" y="83904"/>
                                  <a:pt x="57925" y="57196"/>
                                  <a:pt x="96660" y="34031"/>
                                </a:cubicBezTo>
                                <a:cubicBezTo>
                                  <a:pt x="116027" y="22449"/>
                                  <a:pt x="138290" y="13759"/>
                                  <a:pt x="163451" y="7964"/>
                                </a:cubicBezTo>
                                <a:lnTo>
                                  <a:pt x="240570" y="0"/>
                                </a:lnTo>
                                <a:close/>
                              </a:path>
                            </a:pathLst>
                          </a:custGeom>
                          <a:solidFill>
                            <a:srgbClr val="3f663e"/>
                          </a:solidFill>
                          <a:ln>
                            <a:noFill/>
                          </a:ln>
                        </wps:spPr>
                        <wps:style>
                          <a:lnRef idx="0"/>
                          <a:fillRef idx="0"/>
                          <a:effectRef idx="0"/>
                          <a:fontRef idx="minor"/>
                        </wps:style>
                        <wps:bodyPr/>
                      </wps:wsp>
                      <wps:wsp>
                        <wps:cNvSpPr/>
                        <wps:spPr>
                          <a:xfrm>
                            <a:off x="516960" y="875520"/>
                            <a:ext cx="156960" cy="239400"/>
                          </a:xfrm>
                          <a:custGeom>
                            <a:avLst/>
                            <a:gdLst/>
                            <a:ahLst/>
                            <a:rect l="l" t="t" r="r" b="b"/>
                            <a:pathLst>
                              <a:path w="349161" h="733628">
                                <a:moveTo>
                                  <a:pt x="349161" y="0"/>
                                </a:moveTo>
                                <a:lnTo>
                                  <a:pt x="349161" y="253593"/>
                                </a:lnTo>
                                <a:cubicBezTo>
                                  <a:pt x="308978" y="253593"/>
                                  <a:pt x="279476" y="259029"/>
                                  <a:pt x="260655" y="269887"/>
                                </a:cubicBezTo>
                                <a:cubicBezTo>
                                  <a:pt x="241821" y="280746"/>
                                  <a:pt x="230238" y="295872"/>
                                  <a:pt x="225895" y="315227"/>
                                </a:cubicBezTo>
                                <a:cubicBezTo>
                                  <a:pt x="221552" y="334594"/>
                                  <a:pt x="219380" y="379222"/>
                                  <a:pt x="219380" y="449085"/>
                                </a:cubicBezTo>
                                <a:lnTo>
                                  <a:pt x="219380" y="733628"/>
                                </a:lnTo>
                                <a:lnTo>
                                  <a:pt x="0" y="733628"/>
                                </a:lnTo>
                                <a:lnTo>
                                  <a:pt x="0" y="13030"/>
                                </a:lnTo>
                                <a:lnTo>
                                  <a:pt x="219380" y="13030"/>
                                </a:lnTo>
                                <a:lnTo>
                                  <a:pt x="210693" y="107797"/>
                                </a:lnTo>
                                <a:cubicBezTo>
                                  <a:pt x="242545" y="39929"/>
                                  <a:pt x="288696" y="4001"/>
                                  <a:pt x="349161" y="0"/>
                                </a:cubicBezTo>
                                <a:close/>
                              </a:path>
                            </a:pathLst>
                          </a:custGeom>
                          <a:solidFill>
                            <a:srgbClr val="3f663e"/>
                          </a:solidFill>
                          <a:ln>
                            <a:noFill/>
                          </a:ln>
                        </wps:spPr>
                        <wps:style>
                          <a:lnRef idx="0"/>
                          <a:fillRef idx="0"/>
                          <a:effectRef idx="0"/>
                          <a:fontRef idx="minor"/>
                        </wps:style>
                        <wps:bodyPr/>
                      </wps:wsp>
                      <wps:wsp>
                        <wps:cNvSpPr/>
                        <wps:spPr>
                          <a:xfrm>
                            <a:off x="119520" y="828720"/>
                            <a:ext cx="110520" cy="286560"/>
                          </a:xfrm>
                          <a:custGeom>
                            <a:avLst/>
                            <a:gdLst/>
                            <a:ahLst/>
                            <a:rect l="l" t="t" r="r" b="b"/>
                            <a:pathLst>
                              <a:path w="247072" h="877338">
                                <a:moveTo>
                                  <a:pt x="0" y="0"/>
                                </a:moveTo>
                                <a:lnTo>
                                  <a:pt x="34141" y="1305"/>
                                </a:lnTo>
                                <a:cubicBezTo>
                                  <a:pt x="70660" y="3387"/>
                                  <a:pt x="98469" y="6511"/>
                                  <a:pt x="117570" y="10677"/>
                                </a:cubicBezTo>
                                <a:cubicBezTo>
                                  <a:pt x="155759" y="19008"/>
                                  <a:pt x="186887" y="40268"/>
                                  <a:pt x="210966" y="74482"/>
                                </a:cubicBezTo>
                                <a:cubicBezTo>
                                  <a:pt x="235033" y="108683"/>
                                  <a:pt x="247072" y="163268"/>
                                  <a:pt x="247072" y="238198"/>
                                </a:cubicBezTo>
                                <a:cubicBezTo>
                                  <a:pt x="247072" y="306625"/>
                                  <a:pt x="238563" y="352599"/>
                                  <a:pt x="221558" y="376132"/>
                                </a:cubicBezTo>
                                <a:cubicBezTo>
                                  <a:pt x="204527" y="399666"/>
                                  <a:pt x="171050" y="413788"/>
                                  <a:pt x="121088" y="418487"/>
                                </a:cubicBezTo>
                                <a:cubicBezTo>
                                  <a:pt x="166338" y="429714"/>
                                  <a:pt x="196755" y="444738"/>
                                  <a:pt x="212325" y="463559"/>
                                </a:cubicBezTo>
                                <a:cubicBezTo>
                                  <a:pt x="227882" y="482381"/>
                                  <a:pt x="237573" y="499665"/>
                                  <a:pt x="241370" y="515414"/>
                                </a:cubicBezTo>
                                <a:cubicBezTo>
                                  <a:pt x="245180" y="531161"/>
                                  <a:pt x="247072" y="574519"/>
                                  <a:pt x="247072" y="645461"/>
                                </a:cubicBezTo>
                                <a:lnTo>
                                  <a:pt x="247072" y="877338"/>
                                </a:lnTo>
                                <a:lnTo>
                                  <a:pt x="34754" y="877338"/>
                                </a:lnTo>
                                <a:lnTo>
                                  <a:pt x="34754" y="585187"/>
                                </a:lnTo>
                                <a:cubicBezTo>
                                  <a:pt x="34754" y="538134"/>
                                  <a:pt x="31032" y="508987"/>
                                  <a:pt x="23616" y="497760"/>
                                </a:cubicBezTo>
                                <a:cubicBezTo>
                                  <a:pt x="19907" y="492153"/>
                                  <a:pt x="13189" y="487946"/>
                                  <a:pt x="3461" y="485141"/>
                                </a:cubicBezTo>
                                <a:lnTo>
                                  <a:pt x="0" y="484760"/>
                                </a:lnTo>
                                <a:lnTo>
                                  <a:pt x="0" y="340706"/>
                                </a:lnTo>
                                <a:lnTo>
                                  <a:pt x="19272" y="333498"/>
                                </a:lnTo>
                                <a:cubicBezTo>
                                  <a:pt x="29597" y="326437"/>
                                  <a:pt x="34754" y="303552"/>
                                  <a:pt x="34754" y="264804"/>
                                </a:cubicBezTo>
                                <a:lnTo>
                                  <a:pt x="34754" y="216481"/>
                                </a:lnTo>
                                <a:cubicBezTo>
                                  <a:pt x="34754" y="188604"/>
                                  <a:pt x="29775" y="170316"/>
                                  <a:pt x="19818" y="161630"/>
                                </a:cubicBezTo>
                                <a:lnTo>
                                  <a:pt x="0" y="152457"/>
                                </a:lnTo>
                                <a:lnTo>
                                  <a:pt x="0" y="0"/>
                                </a:lnTo>
                                <a:close/>
                              </a:path>
                            </a:pathLst>
                          </a:custGeom>
                          <a:solidFill>
                            <a:srgbClr val="3f663e"/>
                          </a:solidFill>
                          <a:ln>
                            <a:noFill/>
                          </a:ln>
                        </wps:spPr>
                        <wps:style>
                          <a:lnRef idx="0"/>
                          <a:fillRef idx="0"/>
                          <a:effectRef idx="0"/>
                          <a:fontRef idx="minor"/>
                        </wps:style>
                        <wps:bodyPr/>
                      </wps:wsp>
                      <wps:wsp>
                        <wps:cNvSpPr/>
                        <wps:spPr>
                          <a:xfrm>
                            <a:off x="1358280" y="875520"/>
                            <a:ext cx="112320" cy="243360"/>
                          </a:xfrm>
                          <a:custGeom>
                            <a:avLst/>
                            <a:gdLst/>
                            <a:ahLst/>
                            <a:rect l="l" t="t" r="r" b="b"/>
                            <a:pathLst>
                              <a:path w="251415" h="746158">
                                <a:moveTo>
                                  <a:pt x="242735" y="0"/>
                                </a:moveTo>
                                <a:lnTo>
                                  <a:pt x="251415" y="903"/>
                                </a:lnTo>
                                <a:lnTo>
                                  <a:pt x="251415" y="127915"/>
                                </a:lnTo>
                                <a:lnTo>
                                  <a:pt x="234583" y="131075"/>
                                </a:lnTo>
                                <a:cubicBezTo>
                                  <a:pt x="229876" y="133385"/>
                                  <a:pt x="226619" y="136849"/>
                                  <a:pt x="224815" y="141465"/>
                                </a:cubicBezTo>
                                <a:cubicBezTo>
                                  <a:pt x="221183" y="150698"/>
                                  <a:pt x="219380" y="175590"/>
                                  <a:pt x="219380" y="216129"/>
                                </a:cubicBezTo>
                                <a:lnTo>
                                  <a:pt x="219380" y="268795"/>
                                </a:lnTo>
                                <a:lnTo>
                                  <a:pt x="251415" y="268795"/>
                                </a:lnTo>
                                <a:lnTo>
                                  <a:pt x="251415" y="386093"/>
                                </a:lnTo>
                                <a:lnTo>
                                  <a:pt x="219380" y="386093"/>
                                </a:lnTo>
                                <a:lnTo>
                                  <a:pt x="219380" y="541947"/>
                                </a:lnTo>
                                <a:cubicBezTo>
                                  <a:pt x="219380" y="574522"/>
                                  <a:pt x="221729" y="595528"/>
                                  <a:pt x="226441" y="604926"/>
                                </a:cubicBezTo>
                                <a:cubicBezTo>
                                  <a:pt x="228791" y="609638"/>
                                  <a:pt x="232229" y="613169"/>
                                  <a:pt x="236755" y="615521"/>
                                </a:cubicBezTo>
                                <a:lnTo>
                                  <a:pt x="251415" y="618593"/>
                                </a:lnTo>
                                <a:lnTo>
                                  <a:pt x="251415" y="746158"/>
                                </a:lnTo>
                                <a:lnTo>
                                  <a:pt x="192500" y="741632"/>
                                </a:lnTo>
                                <a:cubicBezTo>
                                  <a:pt x="172047" y="738282"/>
                                  <a:pt x="152953" y="733260"/>
                                  <a:pt x="135217" y="726567"/>
                                </a:cubicBezTo>
                                <a:cubicBezTo>
                                  <a:pt x="99733" y="713181"/>
                                  <a:pt x="72124" y="694804"/>
                                  <a:pt x="52400" y="671449"/>
                                </a:cubicBezTo>
                                <a:cubicBezTo>
                                  <a:pt x="32664" y="648106"/>
                                  <a:pt x="18999" y="622402"/>
                                  <a:pt x="11405" y="594347"/>
                                </a:cubicBezTo>
                                <a:cubicBezTo>
                                  <a:pt x="3797" y="566293"/>
                                  <a:pt x="0" y="525475"/>
                                  <a:pt x="0" y="471894"/>
                                </a:cubicBezTo>
                                <a:lnTo>
                                  <a:pt x="0" y="261747"/>
                                </a:lnTo>
                                <a:cubicBezTo>
                                  <a:pt x="0" y="198755"/>
                                  <a:pt x="8496" y="149060"/>
                                  <a:pt x="25527" y="112687"/>
                                </a:cubicBezTo>
                                <a:cubicBezTo>
                                  <a:pt x="42532" y="76302"/>
                                  <a:pt x="70409" y="48425"/>
                                  <a:pt x="109144" y="29057"/>
                                </a:cubicBezTo>
                                <a:cubicBezTo>
                                  <a:pt x="147879" y="9690"/>
                                  <a:pt x="192405" y="0"/>
                                  <a:pt x="242735" y="0"/>
                                </a:cubicBezTo>
                                <a:close/>
                              </a:path>
                            </a:pathLst>
                          </a:custGeom>
                          <a:solidFill>
                            <a:srgbClr val="3f663e"/>
                          </a:solidFill>
                          <a:ln>
                            <a:noFill/>
                          </a:ln>
                        </wps:spPr>
                        <wps:style>
                          <a:lnRef idx="0"/>
                          <a:fillRef idx="0"/>
                          <a:effectRef idx="0"/>
                          <a:fontRef idx="minor"/>
                        </wps:style>
                        <wps:bodyPr/>
                      </wps:wsp>
                      <wps:wsp>
                        <wps:cNvSpPr/>
                        <wps:spPr>
                          <a:xfrm>
                            <a:off x="800640" y="875520"/>
                            <a:ext cx="114480" cy="239400"/>
                          </a:xfrm>
                          <a:custGeom>
                            <a:avLst/>
                            <a:gdLst/>
                            <a:ahLst/>
                            <a:rect l="l" t="t" r="r" b="b"/>
                            <a:pathLst>
                              <a:path w="254133" h="733628">
                                <a:moveTo>
                                  <a:pt x="7055" y="0"/>
                                </a:moveTo>
                                <a:cubicBezTo>
                                  <a:pt x="81261" y="0"/>
                                  <a:pt x="137192" y="13132"/>
                                  <a:pt x="174847" y="39370"/>
                                </a:cubicBezTo>
                                <a:cubicBezTo>
                                  <a:pt x="212490" y="65621"/>
                                  <a:pt x="235121" y="97841"/>
                                  <a:pt x="242729" y="136030"/>
                                </a:cubicBezTo>
                                <a:cubicBezTo>
                                  <a:pt x="250323" y="174231"/>
                                  <a:pt x="254133" y="252870"/>
                                  <a:pt x="254133" y="371970"/>
                                </a:cubicBezTo>
                                <a:lnTo>
                                  <a:pt x="254133" y="733628"/>
                                </a:lnTo>
                                <a:lnTo>
                                  <a:pt x="40723" y="733628"/>
                                </a:lnTo>
                                <a:lnTo>
                                  <a:pt x="40723" y="669417"/>
                                </a:lnTo>
                                <a:cubicBezTo>
                                  <a:pt x="34024" y="682295"/>
                                  <a:pt x="26353" y="693560"/>
                                  <a:pt x="17709" y="703215"/>
                                </a:cubicBezTo>
                                <a:lnTo>
                                  <a:pt x="0" y="718031"/>
                                </a:lnTo>
                                <a:lnTo>
                                  <a:pt x="0" y="618685"/>
                                </a:lnTo>
                                <a:lnTo>
                                  <a:pt x="1619" y="619049"/>
                                </a:lnTo>
                                <a:cubicBezTo>
                                  <a:pt x="15373" y="619049"/>
                                  <a:pt x="24340" y="614794"/>
                                  <a:pt x="28505" y="606286"/>
                                </a:cubicBezTo>
                                <a:cubicBezTo>
                                  <a:pt x="32658" y="597789"/>
                                  <a:pt x="34754" y="575424"/>
                                  <a:pt x="34754" y="539229"/>
                                </a:cubicBezTo>
                                <a:lnTo>
                                  <a:pt x="34754" y="390982"/>
                                </a:lnTo>
                                <a:cubicBezTo>
                                  <a:pt x="25972" y="397408"/>
                                  <a:pt x="18113" y="403574"/>
                                  <a:pt x="11176" y="409480"/>
                                </a:cubicBezTo>
                                <a:lnTo>
                                  <a:pt x="0" y="419971"/>
                                </a:lnTo>
                                <a:lnTo>
                                  <a:pt x="0" y="296530"/>
                                </a:lnTo>
                                <a:lnTo>
                                  <a:pt x="17061" y="287091"/>
                                </a:lnTo>
                                <a:cubicBezTo>
                                  <a:pt x="22515" y="283494"/>
                                  <a:pt x="25876" y="280473"/>
                                  <a:pt x="27146" y="278028"/>
                                </a:cubicBezTo>
                                <a:cubicBezTo>
                                  <a:pt x="32214" y="268262"/>
                                  <a:pt x="34754" y="248348"/>
                                  <a:pt x="34754" y="218300"/>
                                </a:cubicBezTo>
                                <a:cubicBezTo>
                                  <a:pt x="34754" y="180657"/>
                                  <a:pt x="31934" y="156121"/>
                                  <a:pt x="26333" y="144716"/>
                                </a:cubicBezTo>
                                <a:cubicBezTo>
                                  <a:pt x="23520" y="139014"/>
                                  <a:pt x="19787" y="134738"/>
                                  <a:pt x="15127" y="131886"/>
                                </a:cubicBezTo>
                                <a:lnTo>
                                  <a:pt x="0" y="128026"/>
                                </a:lnTo>
                                <a:lnTo>
                                  <a:pt x="0" y="729"/>
                                </a:lnTo>
                                <a:lnTo>
                                  <a:pt x="7055" y="0"/>
                                </a:lnTo>
                                <a:close/>
                              </a:path>
                            </a:pathLst>
                          </a:custGeom>
                          <a:solidFill>
                            <a:srgbClr val="3f663e"/>
                          </a:solidFill>
                          <a:ln>
                            <a:noFill/>
                          </a:ln>
                        </wps:spPr>
                        <wps:style>
                          <a:lnRef idx="0"/>
                          <a:fillRef idx="0"/>
                          <a:effectRef idx="0"/>
                          <a:fontRef idx="minor"/>
                        </wps:style>
                        <wps:bodyPr/>
                      </wps:wsp>
                      <wps:wsp>
                        <wps:cNvSpPr/>
                        <wps:spPr>
                          <a:xfrm>
                            <a:off x="1173960" y="828000"/>
                            <a:ext cx="165240" cy="286920"/>
                          </a:xfrm>
                          <a:custGeom>
                            <a:avLst/>
                            <a:gdLst/>
                            <a:ahLst/>
                            <a:rect l="l" t="t" r="r" b="b"/>
                            <a:pathLst>
                              <a:path w="367627" h="879157">
                                <a:moveTo>
                                  <a:pt x="0" y="0"/>
                                </a:moveTo>
                                <a:lnTo>
                                  <a:pt x="228613" y="0"/>
                                </a:lnTo>
                                <a:lnTo>
                                  <a:pt x="228613" y="703211"/>
                                </a:lnTo>
                                <a:lnTo>
                                  <a:pt x="367627" y="703211"/>
                                </a:lnTo>
                                <a:lnTo>
                                  <a:pt x="367627"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944280" y="828000"/>
                            <a:ext cx="100800" cy="286920"/>
                          </a:xfrm>
                          <a:custGeom>
                            <a:avLst/>
                            <a:gdLst/>
                            <a:ahLst/>
                            <a:rect l="l" t="t" r="r" b="b"/>
                            <a:pathLst>
                              <a:path w="225895" h="879157">
                                <a:moveTo>
                                  <a:pt x="0" y="0"/>
                                </a:moveTo>
                                <a:lnTo>
                                  <a:pt x="225895" y="0"/>
                                </a:lnTo>
                                <a:lnTo>
                                  <a:pt x="225895" y="879157"/>
                                </a:lnTo>
                                <a:lnTo>
                                  <a:pt x="0" y="879157"/>
                                </a:lnTo>
                                <a:lnTo>
                                  <a:pt x="0" y="0"/>
                                </a:lnTo>
                              </a:path>
                            </a:pathLst>
                          </a:custGeom>
                          <a:solidFill>
                            <a:srgbClr val="3f663e"/>
                          </a:solidFill>
                          <a:ln>
                            <a:noFill/>
                          </a:ln>
                        </wps:spPr>
                        <wps:style>
                          <a:lnRef idx="0"/>
                          <a:fillRef idx="0"/>
                          <a:effectRef idx="0"/>
                          <a:fontRef idx="minor"/>
                        </wps:style>
                        <wps:bodyPr/>
                      </wps:wsp>
                      <wps:wsp>
                        <wps:cNvSpPr/>
                        <wps:spPr>
                          <a:xfrm>
                            <a:off x="1472040" y="1018080"/>
                            <a:ext cx="113040" cy="101520"/>
                          </a:xfrm>
                          <a:custGeom>
                            <a:avLst/>
                            <a:gdLst/>
                            <a:ahLst/>
                            <a:rect l="l" t="t" r="r" b="b"/>
                            <a:pathLst>
                              <a:path w="251962" h="313868">
                                <a:moveTo>
                                  <a:pt x="43987" y="0"/>
                                </a:moveTo>
                                <a:lnTo>
                                  <a:pt x="251962" y="0"/>
                                </a:lnTo>
                                <a:lnTo>
                                  <a:pt x="251962" y="53213"/>
                                </a:lnTo>
                                <a:cubicBezTo>
                                  <a:pt x="251962" y="97752"/>
                                  <a:pt x="249155" y="131953"/>
                                  <a:pt x="243555" y="155854"/>
                                </a:cubicBezTo>
                                <a:cubicBezTo>
                                  <a:pt x="237929" y="179743"/>
                                  <a:pt x="224809" y="205270"/>
                                  <a:pt x="204185" y="232423"/>
                                </a:cubicBezTo>
                                <a:cubicBezTo>
                                  <a:pt x="183547" y="259562"/>
                                  <a:pt x="157385" y="279933"/>
                                  <a:pt x="125711" y="293510"/>
                                </a:cubicBezTo>
                                <a:cubicBezTo>
                                  <a:pt x="94037" y="307086"/>
                                  <a:pt x="54312" y="313868"/>
                                  <a:pt x="6522" y="313868"/>
                                </a:cubicBezTo>
                                <a:lnTo>
                                  <a:pt x="0" y="313367"/>
                                </a:lnTo>
                                <a:lnTo>
                                  <a:pt x="0" y="185802"/>
                                </a:lnTo>
                                <a:lnTo>
                                  <a:pt x="2179" y="186258"/>
                                </a:lnTo>
                                <a:cubicBezTo>
                                  <a:pt x="18828" y="186258"/>
                                  <a:pt x="29953" y="180010"/>
                                  <a:pt x="35566" y="167525"/>
                                </a:cubicBezTo>
                                <a:cubicBezTo>
                                  <a:pt x="41180" y="155042"/>
                                  <a:pt x="43987" y="130873"/>
                                  <a:pt x="43987" y="95034"/>
                                </a:cubicBezTo>
                                <a:lnTo>
                                  <a:pt x="43987" y="0"/>
                                </a:lnTo>
                                <a:close/>
                              </a:path>
                            </a:pathLst>
                          </a:custGeom>
                          <a:solidFill>
                            <a:srgbClr val="3f663e"/>
                          </a:solidFill>
                          <a:ln>
                            <a:noFill/>
                          </a:ln>
                        </wps:spPr>
                        <wps:style>
                          <a:lnRef idx="0"/>
                          <a:fillRef idx="0"/>
                          <a:effectRef idx="0"/>
                          <a:fontRef idx="minor"/>
                        </wps:style>
                        <wps:bodyPr/>
                      </wps:wsp>
                      <wps:wsp>
                        <wps:cNvSpPr/>
                        <wps:spPr>
                          <a:xfrm>
                            <a:off x="1607040" y="972720"/>
                            <a:ext cx="108720" cy="146160"/>
                          </a:xfrm>
                          <a:custGeom>
                            <a:avLst/>
                            <a:gdLst/>
                            <a:ahLst/>
                            <a:rect l="l" t="t" r="r" b="b"/>
                            <a:pathLst>
                              <a:path w="240557" h="450125">
                                <a:moveTo>
                                  <a:pt x="240557" y="0"/>
                                </a:moveTo>
                                <a:lnTo>
                                  <a:pt x="240557" y="123444"/>
                                </a:lnTo>
                                <a:lnTo>
                                  <a:pt x="233699" y="129882"/>
                                </a:lnTo>
                                <a:cubicBezTo>
                                  <a:pt x="223517" y="140652"/>
                                  <a:pt x="217024" y="150380"/>
                                  <a:pt x="214223" y="159067"/>
                                </a:cubicBezTo>
                                <a:cubicBezTo>
                                  <a:pt x="208597" y="176440"/>
                                  <a:pt x="205804" y="201421"/>
                                  <a:pt x="205804" y="234009"/>
                                </a:cubicBezTo>
                                <a:cubicBezTo>
                                  <a:pt x="205804" y="271297"/>
                                  <a:pt x="208242" y="295363"/>
                                  <a:pt x="213131" y="306222"/>
                                </a:cubicBezTo>
                                <a:cubicBezTo>
                                  <a:pt x="215576" y="311657"/>
                                  <a:pt x="219218" y="315731"/>
                                  <a:pt x="224060" y="318445"/>
                                </a:cubicBezTo>
                                <a:lnTo>
                                  <a:pt x="240557" y="322149"/>
                                </a:lnTo>
                                <a:lnTo>
                                  <a:pt x="240557" y="421505"/>
                                </a:lnTo>
                                <a:lnTo>
                                  <a:pt x="229426" y="430821"/>
                                </a:lnTo>
                                <a:cubicBezTo>
                                  <a:pt x="208242" y="443686"/>
                                  <a:pt x="182994" y="450125"/>
                                  <a:pt x="153670" y="450125"/>
                                </a:cubicBezTo>
                                <a:cubicBezTo>
                                  <a:pt x="115291" y="450125"/>
                                  <a:pt x="80099" y="439355"/>
                                  <a:pt x="48057" y="417816"/>
                                </a:cubicBezTo>
                                <a:cubicBezTo>
                                  <a:pt x="16015" y="396277"/>
                                  <a:pt x="0" y="349122"/>
                                  <a:pt x="0" y="276364"/>
                                </a:cubicBezTo>
                                <a:lnTo>
                                  <a:pt x="0" y="217169"/>
                                </a:lnTo>
                                <a:cubicBezTo>
                                  <a:pt x="0" y="163232"/>
                                  <a:pt x="8496" y="126491"/>
                                  <a:pt x="25514" y="106933"/>
                                </a:cubicBezTo>
                                <a:cubicBezTo>
                                  <a:pt x="42532" y="87388"/>
                                  <a:pt x="84709" y="64579"/>
                                  <a:pt x="152044" y="38518"/>
                                </a:cubicBezTo>
                                <a:cubicBezTo>
                                  <a:pt x="188061" y="24396"/>
                                  <a:pt x="215709" y="12585"/>
                                  <a:pt x="234986" y="3082"/>
                                </a:cubicBezTo>
                                <a:lnTo>
                                  <a:pt x="240557" y="0"/>
                                </a:lnTo>
                                <a:close/>
                              </a:path>
                            </a:pathLst>
                          </a:custGeom>
                          <a:solidFill>
                            <a:srgbClr val="3f663e"/>
                          </a:solidFill>
                          <a:ln>
                            <a:noFill/>
                          </a:ln>
                        </wps:spPr>
                        <wps:style>
                          <a:lnRef idx="0"/>
                          <a:fillRef idx="0"/>
                          <a:effectRef idx="0"/>
                          <a:fontRef idx="minor"/>
                        </wps:style>
                        <wps:bodyPr/>
                      </wps:wsp>
                      <wps:wsp>
                        <wps:cNvSpPr/>
                        <wps:spPr>
                          <a:xfrm>
                            <a:off x="1472040" y="875520"/>
                            <a:ext cx="113040" cy="124920"/>
                          </a:xfrm>
                          <a:custGeom>
                            <a:avLst/>
                            <a:gdLst/>
                            <a:ahLst/>
                            <a:rect l="l" t="t" r="r" b="b"/>
                            <a:pathLst>
                              <a:path w="251962" h="385190">
                                <a:moveTo>
                                  <a:pt x="0" y="0"/>
                                </a:moveTo>
                                <a:lnTo>
                                  <a:pt x="75548" y="7857"/>
                                </a:lnTo>
                                <a:cubicBezTo>
                                  <a:pt x="100934" y="13696"/>
                                  <a:pt x="123629" y="22453"/>
                                  <a:pt x="143631" y="34124"/>
                                </a:cubicBezTo>
                                <a:cubicBezTo>
                                  <a:pt x="183636" y="57479"/>
                                  <a:pt x="211691" y="88429"/>
                                  <a:pt x="227807" y="126986"/>
                                </a:cubicBezTo>
                                <a:cubicBezTo>
                                  <a:pt x="243910" y="165543"/>
                                  <a:pt x="251962" y="219760"/>
                                  <a:pt x="251962" y="289622"/>
                                </a:cubicBezTo>
                                <a:lnTo>
                                  <a:pt x="251962" y="385190"/>
                                </a:lnTo>
                                <a:lnTo>
                                  <a:pt x="0" y="385190"/>
                                </a:lnTo>
                                <a:lnTo>
                                  <a:pt x="0" y="267893"/>
                                </a:lnTo>
                                <a:lnTo>
                                  <a:pt x="32036" y="267893"/>
                                </a:lnTo>
                                <a:lnTo>
                                  <a:pt x="32036" y="215226"/>
                                </a:lnTo>
                                <a:cubicBezTo>
                                  <a:pt x="32036" y="177938"/>
                                  <a:pt x="30042" y="153859"/>
                                  <a:pt x="26067" y="143001"/>
                                </a:cubicBezTo>
                                <a:cubicBezTo>
                                  <a:pt x="22079" y="132143"/>
                                  <a:pt x="13938" y="126707"/>
                                  <a:pt x="1632" y="126707"/>
                                </a:cubicBezTo>
                                <a:lnTo>
                                  <a:pt x="0" y="127013"/>
                                </a:lnTo>
                                <a:lnTo>
                                  <a:pt x="0" y="0"/>
                                </a:lnTo>
                                <a:close/>
                              </a:path>
                            </a:pathLst>
                          </a:custGeom>
                          <a:solidFill>
                            <a:srgbClr val="3f663e"/>
                          </a:solidFill>
                          <a:ln>
                            <a:noFill/>
                          </a:ln>
                        </wps:spPr>
                        <wps:style>
                          <a:lnRef idx="0"/>
                          <a:fillRef idx="0"/>
                          <a:effectRef idx="0"/>
                          <a:fontRef idx="minor"/>
                        </wps:style>
                        <wps:bodyPr/>
                      </wps:wsp>
                      <wps:wsp>
                        <wps:cNvSpPr/>
                        <wps:spPr>
                          <a:xfrm>
                            <a:off x="1607040" y="875520"/>
                            <a:ext cx="108720" cy="94680"/>
                          </a:xfrm>
                          <a:custGeom>
                            <a:avLst/>
                            <a:gdLst/>
                            <a:ahLst/>
                            <a:rect l="l" t="t" r="r" b="b"/>
                            <a:pathLst>
                              <a:path w="240557" h="291422">
                                <a:moveTo>
                                  <a:pt x="240557" y="0"/>
                                </a:moveTo>
                                <a:lnTo>
                                  <a:pt x="240557" y="127297"/>
                                </a:lnTo>
                                <a:lnTo>
                                  <a:pt x="238925" y="126881"/>
                                </a:lnTo>
                                <a:cubicBezTo>
                                  <a:pt x="224079" y="126881"/>
                                  <a:pt x="214846" y="131682"/>
                                  <a:pt x="211239" y="141270"/>
                                </a:cubicBezTo>
                                <a:cubicBezTo>
                                  <a:pt x="207607" y="150871"/>
                                  <a:pt x="205804" y="175763"/>
                                  <a:pt x="205804" y="215946"/>
                                </a:cubicBezTo>
                                <a:lnTo>
                                  <a:pt x="205804" y="291422"/>
                                </a:lnTo>
                                <a:lnTo>
                                  <a:pt x="0" y="291422"/>
                                </a:lnTo>
                                <a:lnTo>
                                  <a:pt x="0" y="243098"/>
                                </a:lnTo>
                                <a:cubicBezTo>
                                  <a:pt x="0" y="187346"/>
                                  <a:pt x="6414" y="144356"/>
                                  <a:pt x="19279" y="114130"/>
                                </a:cubicBezTo>
                                <a:cubicBezTo>
                                  <a:pt x="32118" y="83904"/>
                                  <a:pt x="57912" y="57196"/>
                                  <a:pt x="96660" y="34031"/>
                                </a:cubicBezTo>
                                <a:cubicBezTo>
                                  <a:pt x="116021" y="22449"/>
                                  <a:pt x="138284" y="13759"/>
                                  <a:pt x="163444" y="7964"/>
                                </a:cubicBezTo>
                                <a:lnTo>
                                  <a:pt x="240557" y="0"/>
                                </a:lnTo>
                                <a:close/>
                              </a:path>
                            </a:pathLst>
                          </a:custGeom>
                          <a:solidFill>
                            <a:srgbClr val="3f663e"/>
                          </a:solidFill>
                          <a:ln>
                            <a:noFill/>
                          </a:ln>
                        </wps:spPr>
                        <wps:style>
                          <a:lnRef idx="0"/>
                          <a:fillRef idx="0"/>
                          <a:effectRef idx="0"/>
                          <a:fontRef idx="minor"/>
                        </wps:style>
                        <wps:bodyPr/>
                      </wps:wsp>
                      <wps:wsp>
                        <wps:cNvSpPr/>
                        <wps:spPr>
                          <a:xfrm>
                            <a:off x="1857240" y="875520"/>
                            <a:ext cx="113040" cy="243360"/>
                          </a:xfrm>
                          <a:custGeom>
                            <a:avLst/>
                            <a:gdLst/>
                            <a:ahLst/>
                            <a:rect l="l" t="t" r="r" b="b"/>
                            <a:pathLst>
                              <a:path w="252775" h="746658">
                                <a:moveTo>
                                  <a:pt x="149873" y="0"/>
                                </a:moveTo>
                                <a:cubicBezTo>
                                  <a:pt x="177026" y="0"/>
                                  <a:pt x="201905" y="4902"/>
                                  <a:pt x="224536" y="14694"/>
                                </a:cubicBezTo>
                                <a:lnTo>
                                  <a:pt x="252775" y="30722"/>
                                </a:lnTo>
                                <a:lnTo>
                                  <a:pt x="252775" y="127665"/>
                                </a:lnTo>
                                <a:lnTo>
                                  <a:pt x="252502" y="127609"/>
                                </a:lnTo>
                                <a:cubicBezTo>
                                  <a:pt x="239471" y="127609"/>
                                  <a:pt x="230683" y="131686"/>
                                  <a:pt x="226162" y="139827"/>
                                </a:cubicBezTo>
                                <a:cubicBezTo>
                                  <a:pt x="221641" y="147980"/>
                                  <a:pt x="219380" y="166167"/>
                                  <a:pt x="219380" y="194411"/>
                                </a:cubicBezTo>
                                <a:lnTo>
                                  <a:pt x="219380" y="547370"/>
                                </a:lnTo>
                                <a:cubicBezTo>
                                  <a:pt x="219380" y="576694"/>
                                  <a:pt x="221552" y="595973"/>
                                  <a:pt x="225896" y="605206"/>
                                </a:cubicBezTo>
                                <a:cubicBezTo>
                                  <a:pt x="230239" y="614438"/>
                                  <a:pt x="238557" y="619049"/>
                                  <a:pt x="250876" y="619049"/>
                                </a:cubicBezTo>
                                <a:lnTo>
                                  <a:pt x="252775" y="618632"/>
                                </a:lnTo>
                                <a:lnTo>
                                  <a:pt x="252775" y="710588"/>
                                </a:lnTo>
                                <a:lnTo>
                                  <a:pt x="219926" y="730339"/>
                                </a:lnTo>
                                <a:cubicBezTo>
                                  <a:pt x="196748" y="741210"/>
                                  <a:pt x="172492" y="746658"/>
                                  <a:pt x="147155" y="746658"/>
                                </a:cubicBezTo>
                                <a:cubicBezTo>
                                  <a:pt x="113119" y="746658"/>
                                  <a:pt x="83617" y="737705"/>
                                  <a:pt x="58649" y="719785"/>
                                </a:cubicBezTo>
                                <a:cubicBezTo>
                                  <a:pt x="33668" y="701865"/>
                                  <a:pt x="17641" y="681139"/>
                                  <a:pt x="10592" y="657606"/>
                                </a:cubicBezTo>
                                <a:cubicBezTo>
                                  <a:pt x="3531" y="634073"/>
                                  <a:pt x="0" y="595706"/>
                                  <a:pt x="0" y="542480"/>
                                </a:cubicBezTo>
                                <a:lnTo>
                                  <a:pt x="0" y="205270"/>
                                </a:lnTo>
                                <a:cubicBezTo>
                                  <a:pt x="0" y="149873"/>
                                  <a:pt x="3531" y="110604"/>
                                  <a:pt x="10592" y="87426"/>
                                </a:cubicBezTo>
                                <a:cubicBezTo>
                                  <a:pt x="17641" y="64262"/>
                                  <a:pt x="33846" y="43904"/>
                                  <a:pt x="59182" y="26339"/>
                                </a:cubicBezTo>
                                <a:cubicBezTo>
                                  <a:pt x="84519" y="8789"/>
                                  <a:pt x="114757" y="0"/>
                                  <a:pt x="149873" y="0"/>
                                </a:cubicBezTo>
                                <a:close/>
                              </a:path>
                            </a:pathLst>
                          </a:custGeom>
                          <a:solidFill>
                            <a:srgbClr val="3f663e"/>
                          </a:solidFill>
                          <a:ln>
                            <a:noFill/>
                          </a:ln>
                        </wps:spPr>
                        <wps:style>
                          <a:lnRef idx="0"/>
                          <a:fillRef idx="0"/>
                          <a:effectRef idx="0"/>
                          <a:fontRef idx="minor"/>
                        </wps:style>
                        <wps:bodyPr/>
                      </wps:wsp>
                      <wps:wsp>
                        <wps:cNvSpPr/>
                        <wps:spPr>
                          <a:xfrm>
                            <a:off x="1716480" y="875520"/>
                            <a:ext cx="113760" cy="239400"/>
                          </a:xfrm>
                          <a:custGeom>
                            <a:avLst/>
                            <a:gdLst/>
                            <a:ahLst/>
                            <a:rect l="l" t="t" r="r" b="b"/>
                            <a:pathLst>
                              <a:path w="254134" h="733628">
                                <a:moveTo>
                                  <a:pt x="7055" y="0"/>
                                </a:moveTo>
                                <a:cubicBezTo>
                                  <a:pt x="81261" y="0"/>
                                  <a:pt x="137192" y="13132"/>
                                  <a:pt x="174847" y="39370"/>
                                </a:cubicBezTo>
                                <a:cubicBezTo>
                                  <a:pt x="212503" y="65621"/>
                                  <a:pt x="235134" y="97841"/>
                                  <a:pt x="242729" y="136030"/>
                                </a:cubicBezTo>
                                <a:cubicBezTo>
                                  <a:pt x="250336" y="174231"/>
                                  <a:pt x="254134" y="252870"/>
                                  <a:pt x="254134" y="371970"/>
                                </a:cubicBezTo>
                                <a:lnTo>
                                  <a:pt x="254134" y="733628"/>
                                </a:lnTo>
                                <a:lnTo>
                                  <a:pt x="40723" y="733628"/>
                                </a:lnTo>
                                <a:lnTo>
                                  <a:pt x="40723" y="669417"/>
                                </a:lnTo>
                                <a:cubicBezTo>
                                  <a:pt x="34024" y="682295"/>
                                  <a:pt x="26353" y="693560"/>
                                  <a:pt x="17710" y="703215"/>
                                </a:cubicBezTo>
                                <a:lnTo>
                                  <a:pt x="0" y="718038"/>
                                </a:lnTo>
                                <a:lnTo>
                                  <a:pt x="0" y="618682"/>
                                </a:lnTo>
                                <a:lnTo>
                                  <a:pt x="1632" y="619049"/>
                                </a:lnTo>
                                <a:cubicBezTo>
                                  <a:pt x="15386" y="619049"/>
                                  <a:pt x="24339" y="614794"/>
                                  <a:pt x="28505" y="606286"/>
                                </a:cubicBezTo>
                                <a:cubicBezTo>
                                  <a:pt x="32670" y="597789"/>
                                  <a:pt x="34753" y="575424"/>
                                  <a:pt x="34753" y="539229"/>
                                </a:cubicBezTo>
                                <a:lnTo>
                                  <a:pt x="34753" y="390982"/>
                                </a:lnTo>
                                <a:cubicBezTo>
                                  <a:pt x="25975" y="397408"/>
                                  <a:pt x="18117" y="403574"/>
                                  <a:pt x="11182" y="409480"/>
                                </a:cubicBezTo>
                                <a:lnTo>
                                  <a:pt x="0" y="419977"/>
                                </a:lnTo>
                                <a:lnTo>
                                  <a:pt x="0" y="296533"/>
                                </a:lnTo>
                                <a:lnTo>
                                  <a:pt x="17066" y="287091"/>
                                </a:lnTo>
                                <a:cubicBezTo>
                                  <a:pt x="22519" y="283494"/>
                                  <a:pt x="25879" y="280473"/>
                                  <a:pt x="27146" y="278028"/>
                                </a:cubicBezTo>
                                <a:cubicBezTo>
                                  <a:pt x="32214" y="268262"/>
                                  <a:pt x="34753" y="248348"/>
                                  <a:pt x="34753" y="218300"/>
                                </a:cubicBezTo>
                                <a:cubicBezTo>
                                  <a:pt x="34753" y="180657"/>
                                  <a:pt x="31947" y="156121"/>
                                  <a:pt x="26334" y="144716"/>
                                </a:cubicBezTo>
                                <a:cubicBezTo>
                                  <a:pt x="23527" y="139014"/>
                                  <a:pt x="19793" y="134738"/>
                                  <a:pt x="15132" y="131886"/>
                                </a:cubicBezTo>
                                <a:lnTo>
                                  <a:pt x="0" y="128026"/>
                                </a:lnTo>
                                <a:lnTo>
                                  <a:pt x="0" y="729"/>
                                </a:lnTo>
                                <a:lnTo>
                                  <a:pt x="7055" y="0"/>
                                </a:lnTo>
                                <a:close/>
                              </a:path>
                            </a:pathLst>
                          </a:custGeom>
                          <a:solidFill>
                            <a:srgbClr val="3f663e"/>
                          </a:solidFill>
                          <a:ln>
                            <a:noFill/>
                          </a:ln>
                        </wps:spPr>
                        <wps:style>
                          <a:lnRef idx="0"/>
                          <a:fillRef idx="0"/>
                          <a:effectRef idx="0"/>
                          <a:fontRef idx="minor"/>
                        </wps:style>
                        <wps:bodyPr/>
                      </wps:wsp>
                      <wps:wsp>
                        <wps:cNvSpPr/>
                        <wps:spPr>
                          <a:xfrm>
                            <a:off x="2112120" y="875520"/>
                            <a:ext cx="112320" cy="243360"/>
                          </a:xfrm>
                          <a:custGeom>
                            <a:avLst/>
                            <a:gdLst/>
                            <a:ahLst/>
                            <a:rect l="l" t="t" r="r" b="b"/>
                            <a:pathLst>
                              <a:path w="251415" h="746158">
                                <a:moveTo>
                                  <a:pt x="242722" y="0"/>
                                </a:moveTo>
                                <a:lnTo>
                                  <a:pt x="251415" y="904"/>
                                </a:lnTo>
                                <a:lnTo>
                                  <a:pt x="251415" y="127915"/>
                                </a:lnTo>
                                <a:lnTo>
                                  <a:pt x="234581" y="131075"/>
                                </a:lnTo>
                                <a:cubicBezTo>
                                  <a:pt x="229873" y="133385"/>
                                  <a:pt x="226612" y="136849"/>
                                  <a:pt x="224803" y="141465"/>
                                </a:cubicBezTo>
                                <a:cubicBezTo>
                                  <a:pt x="221183" y="150698"/>
                                  <a:pt x="219380" y="175590"/>
                                  <a:pt x="219380" y="216129"/>
                                </a:cubicBezTo>
                                <a:lnTo>
                                  <a:pt x="219380" y="268795"/>
                                </a:lnTo>
                                <a:lnTo>
                                  <a:pt x="251415" y="268795"/>
                                </a:lnTo>
                                <a:lnTo>
                                  <a:pt x="251415" y="386093"/>
                                </a:lnTo>
                                <a:lnTo>
                                  <a:pt x="219380" y="386093"/>
                                </a:lnTo>
                                <a:lnTo>
                                  <a:pt x="219380" y="541947"/>
                                </a:lnTo>
                                <a:cubicBezTo>
                                  <a:pt x="219380" y="574522"/>
                                  <a:pt x="221729" y="595528"/>
                                  <a:pt x="226441" y="604926"/>
                                </a:cubicBezTo>
                                <a:cubicBezTo>
                                  <a:pt x="228791" y="609638"/>
                                  <a:pt x="232229" y="613169"/>
                                  <a:pt x="236755" y="615521"/>
                                </a:cubicBezTo>
                                <a:lnTo>
                                  <a:pt x="251415" y="618593"/>
                                </a:lnTo>
                                <a:lnTo>
                                  <a:pt x="251415" y="746158"/>
                                </a:lnTo>
                                <a:lnTo>
                                  <a:pt x="192499" y="741632"/>
                                </a:lnTo>
                                <a:cubicBezTo>
                                  <a:pt x="172044" y="738282"/>
                                  <a:pt x="152946" y="733260"/>
                                  <a:pt x="135204" y="726567"/>
                                </a:cubicBezTo>
                                <a:cubicBezTo>
                                  <a:pt x="99733" y="713181"/>
                                  <a:pt x="72124" y="694804"/>
                                  <a:pt x="52400" y="671449"/>
                                </a:cubicBezTo>
                                <a:cubicBezTo>
                                  <a:pt x="32664" y="648106"/>
                                  <a:pt x="18999" y="622402"/>
                                  <a:pt x="11405" y="594347"/>
                                </a:cubicBezTo>
                                <a:cubicBezTo>
                                  <a:pt x="3797" y="566293"/>
                                  <a:pt x="0" y="525475"/>
                                  <a:pt x="0" y="471894"/>
                                </a:cubicBezTo>
                                <a:lnTo>
                                  <a:pt x="0" y="261747"/>
                                </a:lnTo>
                                <a:cubicBezTo>
                                  <a:pt x="0" y="198755"/>
                                  <a:pt x="8496" y="149060"/>
                                  <a:pt x="25514" y="112687"/>
                                </a:cubicBezTo>
                                <a:cubicBezTo>
                                  <a:pt x="42532" y="76302"/>
                                  <a:pt x="70409" y="48425"/>
                                  <a:pt x="109144" y="29057"/>
                                </a:cubicBezTo>
                                <a:cubicBezTo>
                                  <a:pt x="147879" y="9690"/>
                                  <a:pt x="192405" y="0"/>
                                  <a:pt x="242722" y="0"/>
                                </a:cubicBezTo>
                                <a:close/>
                              </a:path>
                            </a:pathLst>
                          </a:custGeom>
                          <a:solidFill>
                            <a:srgbClr val="3f663e"/>
                          </a:solidFill>
                          <a:ln>
                            <a:noFill/>
                          </a:ln>
                        </wps:spPr>
                        <wps:style>
                          <a:lnRef idx="0"/>
                          <a:fillRef idx="0"/>
                          <a:effectRef idx="0"/>
                          <a:fontRef idx="minor"/>
                        </wps:style>
                        <wps:bodyPr/>
                      </wps:wsp>
                      <wps:wsp>
                        <wps:cNvSpPr/>
                        <wps:spPr>
                          <a:xfrm>
                            <a:off x="1972440" y="828000"/>
                            <a:ext cx="113040" cy="286920"/>
                          </a:xfrm>
                          <a:custGeom>
                            <a:avLst/>
                            <a:gdLst/>
                            <a:ahLst/>
                            <a:rect l="l" t="t" r="r" b="b"/>
                            <a:pathLst>
                              <a:path w="252774" h="879157">
                                <a:moveTo>
                                  <a:pt x="33394" y="0"/>
                                </a:moveTo>
                                <a:lnTo>
                                  <a:pt x="252774" y="0"/>
                                </a:lnTo>
                                <a:lnTo>
                                  <a:pt x="252774" y="879157"/>
                                </a:lnTo>
                                <a:lnTo>
                                  <a:pt x="33394" y="879157"/>
                                </a:lnTo>
                                <a:lnTo>
                                  <a:pt x="33394" y="826897"/>
                                </a:lnTo>
                                <a:cubicBezTo>
                                  <a:pt x="22898" y="837781"/>
                                  <a:pt x="12128" y="847303"/>
                                  <a:pt x="1087" y="855464"/>
                                </a:cubicBezTo>
                                <a:lnTo>
                                  <a:pt x="0" y="856118"/>
                                </a:lnTo>
                                <a:lnTo>
                                  <a:pt x="0" y="764162"/>
                                </a:lnTo>
                                <a:lnTo>
                                  <a:pt x="15746" y="760711"/>
                                </a:lnTo>
                                <a:cubicBezTo>
                                  <a:pt x="20450" y="758133"/>
                                  <a:pt x="23977" y="754266"/>
                                  <a:pt x="26333" y="749109"/>
                                </a:cubicBezTo>
                                <a:cubicBezTo>
                                  <a:pt x="31033" y="738784"/>
                                  <a:pt x="33394" y="713536"/>
                                  <a:pt x="33394" y="673354"/>
                                </a:cubicBezTo>
                                <a:lnTo>
                                  <a:pt x="33394" y="339941"/>
                                </a:lnTo>
                                <a:cubicBezTo>
                                  <a:pt x="33394" y="313512"/>
                                  <a:pt x="31134" y="295770"/>
                                  <a:pt x="26613" y="286715"/>
                                </a:cubicBezTo>
                                <a:cubicBezTo>
                                  <a:pt x="24346" y="282194"/>
                                  <a:pt x="20971" y="278799"/>
                                  <a:pt x="16489" y="276536"/>
                                </a:cubicBezTo>
                                <a:lnTo>
                                  <a:pt x="0" y="273194"/>
                                </a:lnTo>
                                <a:lnTo>
                                  <a:pt x="0" y="176251"/>
                                </a:lnTo>
                                <a:lnTo>
                                  <a:pt x="4135" y="178598"/>
                                </a:lnTo>
                                <a:cubicBezTo>
                                  <a:pt x="14408" y="185947"/>
                                  <a:pt x="24162" y="194519"/>
                                  <a:pt x="33394" y="204317"/>
                                </a:cubicBezTo>
                                <a:lnTo>
                                  <a:pt x="33394" y="0"/>
                                </a:lnTo>
                                <a:close/>
                              </a:path>
                            </a:pathLst>
                          </a:custGeom>
                          <a:solidFill>
                            <a:srgbClr val="3f663e"/>
                          </a:solidFill>
                          <a:ln>
                            <a:noFill/>
                          </a:ln>
                        </wps:spPr>
                        <wps:style>
                          <a:lnRef idx="0"/>
                          <a:fillRef idx="0"/>
                          <a:effectRef idx="0"/>
                          <a:fontRef idx="minor"/>
                        </wps:style>
                        <wps:bodyPr/>
                      </wps:wsp>
                      <wps:wsp>
                        <wps:cNvSpPr/>
                        <wps:spPr>
                          <a:xfrm>
                            <a:off x="2225520" y="1018080"/>
                            <a:ext cx="113040" cy="101520"/>
                          </a:xfrm>
                          <a:custGeom>
                            <a:avLst/>
                            <a:gdLst/>
                            <a:ahLst/>
                            <a:rect l="l" t="t" r="r" b="b"/>
                            <a:pathLst>
                              <a:path w="251962" h="313868">
                                <a:moveTo>
                                  <a:pt x="43987" y="0"/>
                                </a:moveTo>
                                <a:lnTo>
                                  <a:pt x="251962" y="0"/>
                                </a:lnTo>
                                <a:lnTo>
                                  <a:pt x="251962" y="53213"/>
                                </a:lnTo>
                                <a:cubicBezTo>
                                  <a:pt x="251962" y="97752"/>
                                  <a:pt x="249155" y="131953"/>
                                  <a:pt x="243541" y="155854"/>
                                </a:cubicBezTo>
                                <a:cubicBezTo>
                                  <a:pt x="237929" y="179743"/>
                                  <a:pt x="224809" y="205270"/>
                                  <a:pt x="204184" y="232423"/>
                                </a:cubicBezTo>
                                <a:cubicBezTo>
                                  <a:pt x="183547" y="259562"/>
                                  <a:pt x="157385" y="279933"/>
                                  <a:pt x="125711" y="293510"/>
                                </a:cubicBezTo>
                                <a:cubicBezTo>
                                  <a:pt x="94025" y="307086"/>
                                  <a:pt x="54299" y="313868"/>
                                  <a:pt x="6522" y="313868"/>
                                </a:cubicBezTo>
                                <a:lnTo>
                                  <a:pt x="0" y="313367"/>
                                </a:lnTo>
                                <a:lnTo>
                                  <a:pt x="0" y="185802"/>
                                </a:lnTo>
                                <a:lnTo>
                                  <a:pt x="2179" y="186258"/>
                                </a:lnTo>
                                <a:cubicBezTo>
                                  <a:pt x="18816" y="186258"/>
                                  <a:pt x="29953" y="180010"/>
                                  <a:pt x="35566" y="167525"/>
                                </a:cubicBezTo>
                                <a:cubicBezTo>
                                  <a:pt x="41180" y="155042"/>
                                  <a:pt x="43987" y="130873"/>
                                  <a:pt x="43987" y="95034"/>
                                </a:cubicBezTo>
                                <a:lnTo>
                                  <a:pt x="43987" y="0"/>
                                </a:lnTo>
                                <a:close/>
                              </a:path>
                            </a:pathLst>
                          </a:custGeom>
                          <a:solidFill>
                            <a:srgbClr val="3f663e"/>
                          </a:solidFill>
                          <a:ln>
                            <a:noFill/>
                          </a:ln>
                        </wps:spPr>
                        <wps:style>
                          <a:lnRef idx="0"/>
                          <a:fillRef idx="0"/>
                          <a:effectRef idx="0"/>
                          <a:fontRef idx="minor"/>
                        </wps:style>
                        <wps:bodyPr/>
                      </wps:wsp>
                      <wps:wsp>
                        <wps:cNvSpPr/>
                        <wps:spPr>
                          <a:xfrm>
                            <a:off x="3166920" y="880200"/>
                            <a:ext cx="113040" cy="268560"/>
                          </a:xfrm>
                          <a:custGeom>
                            <a:avLst/>
                            <a:gdLst/>
                            <a:ahLst/>
                            <a:rect l="l" t="t" r="r" b="b"/>
                            <a:pathLst>
                              <a:path w="252508" h="823227">
                                <a:moveTo>
                                  <a:pt x="0" y="0"/>
                                </a:moveTo>
                                <a:lnTo>
                                  <a:pt x="223190" y="0"/>
                                </a:lnTo>
                                <a:lnTo>
                                  <a:pt x="219380" y="63678"/>
                                </a:lnTo>
                                <a:cubicBezTo>
                                  <a:pt x="229159" y="50806"/>
                                  <a:pt x="239430" y="39563"/>
                                  <a:pt x="250198" y="29951"/>
                                </a:cubicBezTo>
                                <a:lnTo>
                                  <a:pt x="252508" y="28315"/>
                                </a:lnTo>
                                <a:lnTo>
                                  <a:pt x="252508" y="114827"/>
                                </a:lnTo>
                                <a:lnTo>
                                  <a:pt x="235739" y="118654"/>
                                </a:lnTo>
                                <a:cubicBezTo>
                                  <a:pt x="231077" y="121371"/>
                                  <a:pt x="227705" y="125444"/>
                                  <a:pt x="225628" y="130873"/>
                                </a:cubicBezTo>
                                <a:cubicBezTo>
                                  <a:pt x="221463" y="141732"/>
                                  <a:pt x="219380" y="167983"/>
                                  <a:pt x="219380" y="209614"/>
                                </a:cubicBezTo>
                                <a:lnTo>
                                  <a:pt x="219380" y="508279"/>
                                </a:lnTo>
                                <a:cubicBezTo>
                                  <a:pt x="219380" y="551713"/>
                                  <a:pt x="221552" y="578866"/>
                                  <a:pt x="225896" y="589725"/>
                                </a:cubicBezTo>
                                <a:cubicBezTo>
                                  <a:pt x="228067" y="595160"/>
                                  <a:pt x="231505" y="599234"/>
                                  <a:pt x="236213" y="601948"/>
                                </a:cubicBezTo>
                                <a:lnTo>
                                  <a:pt x="252508" y="605648"/>
                                </a:lnTo>
                                <a:lnTo>
                                  <a:pt x="252508" y="692961"/>
                                </a:lnTo>
                                <a:lnTo>
                                  <a:pt x="249654" y="690931"/>
                                </a:lnTo>
                                <a:cubicBezTo>
                                  <a:pt x="239065" y="681501"/>
                                  <a:pt x="228975" y="670528"/>
                                  <a:pt x="219380" y="658013"/>
                                </a:cubicBezTo>
                                <a:lnTo>
                                  <a:pt x="219380" y="823227"/>
                                </a:lnTo>
                                <a:lnTo>
                                  <a:pt x="0" y="823227"/>
                                </a:lnTo>
                                <a:lnTo>
                                  <a:pt x="0" y="0"/>
                                </a:lnTo>
                                <a:close/>
                              </a:path>
                            </a:pathLst>
                          </a:custGeom>
                          <a:solidFill>
                            <a:srgbClr val="3f663e"/>
                          </a:solidFill>
                          <a:ln>
                            <a:noFill/>
                          </a:ln>
                        </wps:spPr>
                        <wps:style>
                          <a:lnRef idx="0"/>
                          <a:fillRef idx="0"/>
                          <a:effectRef idx="0"/>
                          <a:fontRef idx="minor"/>
                        </wps:style>
                        <wps:bodyPr/>
                      </wps:wsp>
                      <wps:wsp>
                        <wps:cNvSpPr/>
                        <wps:spPr>
                          <a:xfrm>
                            <a:off x="3035160" y="880200"/>
                            <a:ext cx="100800" cy="235080"/>
                          </a:xfrm>
                          <a:custGeom>
                            <a:avLst/>
                            <a:gdLst/>
                            <a:ahLst/>
                            <a:rect l="l" t="t" r="r" b="b"/>
                            <a:pathLst>
                              <a:path w="225895" h="720598">
                                <a:moveTo>
                                  <a:pt x="0" y="0"/>
                                </a:moveTo>
                                <a:lnTo>
                                  <a:pt x="225895" y="0"/>
                                </a:lnTo>
                                <a:lnTo>
                                  <a:pt x="225895" y="720598"/>
                                </a:lnTo>
                                <a:lnTo>
                                  <a:pt x="0" y="720598"/>
                                </a:lnTo>
                                <a:lnTo>
                                  <a:pt x="0" y="0"/>
                                </a:lnTo>
                              </a:path>
                            </a:pathLst>
                          </a:custGeom>
                          <a:solidFill>
                            <a:srgbClr val="3f663e"/>
                          </a:solidFill>
                          <a:ln>
                            <a:noFill/>
                          </a:ln>
                        </wps:spPr>
                        <wps:style>
                          <a:lnRef idx="0"/>
                          <a:fillRef idx="0"/>
                          <a:effectRef idx="0"/>
                          <a:fontRef idx="minor"/>
                        </wps:style>
                        <wps:bodyPr/>
                      </wps:wsp>
                      <wps:wsp>
                        <wps:cNvSpPr/>
                        <wps:spPr>
                          <a:xfrm>
                            <a:off x="2225520" y="875520"/>
                            <a:ext cx="113040" cy="124920"/>
                          </a:xfrm>
                          <a:custGeom>
                            <a:avLst/>
                            <a:gdLst/>
                            <a:ahLst/>
                            <a:rect l="l" t="t" r="r" b="b"/>
                            <a:pathLst>
                              <a:path w="251962" h="385189">
                                <a:moveTo>
                                  <a:pt x="0" y="0"/>
                                </a:moveTo>
                                <a:lnTo>
                                  <a:pt x="75546" y="7856"/>
                                </a:lnTo>
                                <a:cubicBezTo>
                                  <a:pt x="100934" y="13695"/>
                                  <a:pt x="123629" y="22451"/>
                                  <a:pt x="143631" y="34123"/>
                                </a:cubicBezTo>
                                <a:cubicBezTo>
                                  <a:pt x="183623" y="57478"/>
                                  <a:pt x="211690" y="88428"/>
                                  <a:pt x="227793" y="126985"/>
                                </a:cubicBezTo>
                                <a:cubicBezTo>
                                  <a:pt x="243897" y="165542"/>
                                  <a:pt x="251962" y="219759"/>
                                  <a:pt x="251962" y="289621"/>
                                </a:cubicBezTo>
                                <a:lnTo>
                                  <a:pt x="251962" y="385189"/>
                                </a:lnTo>
                                <a:lnTo>
                                  <a:pt x="0" y="385189"/>
                                </a:lnTo>
                                <a:lnTo>
                                  <a:pt x="0" y="267891"/>
                                </a:lnTo>
                                <a:lnTo>
                                  <a:pt x="32036" y="267891"/>
                                </a:lnTo>
                                <a:lnTo>
                                  <a:pt x="32036" y="215225"/>
                                </a:lnTo>
                                <a:cubicBezTo>
                                  <a:pt x="32036" y="177937"/>
                                  <a:pt x="30042" y="153858"/>
                                  <a:pt x="26067" y="143000"/>
                                </a:cubicBezTo>
                                <a:cubicBezTo>
                                  <a:pt x="22079" y="132142"/>
                                  <a:pt x="13938" y="126705"/>
                                  <a:pt x="1632" y="126705"/>
                                </a:cubicBezTo>
                                <a:lnTo>
                                  <a:pt x="0" y="127012"/>
                                </a:lnTo>
                                <a:lnTo>
                                  <a:pt x="0" y="0"/>
                                </a:lnTo>
                                <a:close/>
                              </a:path>
                            </a:pathLst>
                          </a:custGeom>
                          <a:solidFill>
                            <a:srgbClr val="3f663e"/>
                          </a:solidFill>
                          <a:ln>
                            <a:noFill/>
                          </a:ln>
                        </wps:spPr>
                        <wps:style>
                          <a:lnRef idx="0"/>
                          <a:fillRef idx="0"/>
                          <a:effectRef idx="0"/>
                          <a:fontRef idx="minor"/>
                        </wps:style>
                        <wps:bodyPr/>
                      </wps:wsp>
                      <wps:wsp>
                        <wps:cNvSpPr/>
                        <wps:spPr>
                          <a:xfrm>
                            <a:off x="2538000" y="875520"/>
                            <a:ext cx="217080" cy="243360"/>
                          </a:xfrm>
                          <a:custGeom>
                            <a:avLst/>
                            <a:gdLst/>
                            <a:ahLst/>
                            <a:rect l="l" t="t" r="r" b="b"/>
                            <a:pathLst>
                              <a:path w="481114" h="746658">
                                <a:moveTo>
                                  <a:pt x="226987" y="0"/>
                                </a:moveTo>
                                <a:cubicBezTo>
                                  <a:pt x="274765" y="0"/>
                                  <a:pt x="315405" y="6070"/>
                                  <a:pt x="348894" y="18199"/>
                                </a:cubicBezTo>
                                <a:cubicBezTo>
                                  <a:pt x="382372" y="30328"/>
                                  <a:pt x="408077" y="46342"/>
                                  <a:pt x="425996" y="66256"/>
                                </a:cubicBezTo>
                                <a:cubicBezTo>
                                  <a:pt x="443916" y="86169"/>
                                  <a:pt x="454787" y="104635"/>
                                  <a:pt x="458584" y="121641"/>
                                </a:cubicBezTo>
                                <a:cubicBezTo>
                                  <a:pt x="462382" y="138658"/>
                                  <a:pt x="464286" y="165265"/>
                                  <a:pt x="464286" y="201460"/>
                                </a:cubicBezTo>
                                <a:lnTo>
                                  <a:pt x="464286" y="243281"/>
                                </a:lnTo>
                                <a:lnTo>
                                  <a:pt x="269888" y="243281"/>
                                </a:lnTo>
                                <a:lnTo>
                                  <a:pt x="269888" y="204178"/>
                                </a:lnTo>
                                <a:cubicBezTo>
                                  <a:pt x="269888" y="170878"/>
                                  <a:pt x="267983" y="149796"/>
                                  <a:pt x="264185" y="140919"/>
                                </a:cubicBezTo>
                                <a:cubicBezTo>
                                  <a:pt x="260376" y="132055"/>
                                  <a:pt x="250876" y="127609"/>
                                  <a:pt x="235674" y="127609"/>
                                </a:cubicBezTo>
                                <a:cubicBezTo>
                                  <a:pt x="223355" y="127609"/>
                                  <a:pt x="214135" y="131686"/>
                                  <a:pt x="207976" y="139827"/>
                                </a:cubicBezTo>
                                <a:cubicBezTo>
                                  <a:pt x="201816" y="147980"/>
                                  <a:pt x="198742" y="160198"/>
                                  <a:pt x="198742" y="176492"/>
                                </a:cubicBezTo>
                                <a:cubicBezTo>
                                  <a:pt x="198742" y="198577"/>
                                  <a:pt x="200279" y="214770"/>
                                  <a:pt x="203365" y="225082"/>
                                </a:cubicBezTo>
                                <a:cubicBezTo>
                                  <a:pt x="206439" y="235407"/>
                                  <a:pt x="215659" y="246723"/>
                                  <a:pt x="231051" y="259029"/>
                                </a:cubicBezTo>
                                <a:cubicBezTo>
                                  <a:pt x="246444" y="271335"/>
                                  <a:pt x="278029" y="289255"/>
                                  <a:pt x="325819" y="312788"/>
                                </a:cubicBezTo>
                                <a:cubicBezTo>
                                  <a:pt x="389522" y="343929"/>
                                  <a:pt x="431343" y="373253"/>
                                  <a:pt x="451256" y="400748"/>
                                </a:cubicBezTo>
                                <a:cubicBezTo>
                                  <a:pt x="471157" y="428269"/>
                                  <a:pt x="481114" y="468275"/>
                                  <a:pt x="481114" y="520764"/>
                                </a:cubicBezTo>
                                <a:cubicBezTo>
                                  <a:pt x="481114" y="579412"/>
                                  <a:pt x="473520" y="623671"/>
                                  <a:pt x="458305" y="653529"/>
                                </a:cubicBezTo>
                                <a:cubicBezTo>
                                  <a:pt x="443103" y="683399"/>
                                  <a:pt x="417665" y="706386"/>
                                  <a:pt x="382016" y="722490"/>
                                </a:cubicBezTo>
                                <a:cubicBezTo>
                                  <a:pt x="346355" y="738594"/>
                                  <a:pt x="303365" y="746658"/>
                                  <a:pt x="253047" y="746658"/>
                                </a:cubicBezTo>
                                <a:cubicBezTo>
                                  <a:pt x="197295" y="746658"/>
                                  <a:pt x="149606" y="737971"/>
                                  <a:pt x="109957" y="720598"/>
                                </a:cubicBezTo>
                                <a:cubicBezTo>
                                  <a:pt x="70320" y="703225"/>
                                  <a:pt x="43079" y="679691"/>
                                  <a:pt x="28232" y="649998"/>
                                </a:cubicBezTo>
                                <a:cubicBezTo>
                                  <a:pt x="13386" y="620319"/>
                                  <a:pt x="5969" y="575424"/>
                                  <a:pt x="5969" y="515328"/>
                                </a:cubicBezTo>
                                <a:lnTo>
                                  <a:pt x="5969" y="480581"/>
                                </a:lnTo>
                                <a:lnTo>
                                  <a:pt x="200368" y="480581"/>
                                </a:lnTo>
                                <a:lnTo>
                                  <a:pt x="200368" y="526199"/>
                                </a:lnTo>
                                <a:cubicBezTo>
                                  <a:pt x="200368" y="564934"/>
                                  <a:pt x="202819" y="590093"/>
                                  <a:pt x="207709" y="601675"/>
                                </a:cubicBezTo>
                                <a:cubicBezTo>
                                  <a:pt x="212598" y="613258"/>
                                  <a:pt x="222276" y="619049"/>
                                  <a:pt x="236754" y="619049"/>
                                </a:cubicBezTo>
                                <a:cubicBezTo>
                                  <a:pt x="252324" y="619049"/>
                                  <a:pt x="263182" y="615162"/>
                                  <a:pt x="269342" y="607378"/>
                                </a:cubicBezTo>
                                <a:cubicBezTo>
                                  <a:pt x="275489" y="599592"/>
                                  <a:pt x="278574" y="583209"/>
                                  <a:pt x="278574" y="558228"/>
                                </a:cubicBezTo>
                                <a:cubicBezTo>
                                  <a:pt x="278574" y="523837"/>
                                  <a:pt x="274587" y="502298"/>
                                  <a:pt x="266624" y="493611"/>
                                </a:cubicBezTo>
                                <a:cubicBezTo>
                                  <a:pt x="258293" y="484924"/>
                                  <a:pt x="215760" y="459219"/>
                                  <a:pt x="139014" y="416496"/>
                                </a:cubicBezTo>
                                <a:cubicBezTo>
                                  <a:pt x="74575" y="380302"/>
                                  <a:pt x="35293" y="347459"/>
                                  <a:pt x="21184" y="317944"/>
                                </a:cubicBezTo>
                                <a:cubicBezTo>
                                  <a:pt x="7062" y="288442"/>
                                  <a:pt x="0" y="253416"/>
                                  <a:pt x="0" y="212865"/>
                                </a:cubicBezTo>
                                <a:cubicBezTo>
                                  <a:pt x="0" y="155308"/>
                                  <a:pt x="7607" y="112865"/>
                                  <a:pt x="22809" y="85534"/>
                                </a:cubicBezTo>
                                <a:cubicBezTo>
                                  <a:pt x="38012" y="58204"/>
                                  <a:pt x="63805" y="37109"/>
                                  <a:pt x="100191" y="22263"/>
                                </a:cubicBezTo>
                                <a:cubicBezTo>
                                  <a:pt x="136576" y="7429"/>
                                  <a:pt x="178829" y="0"/>
                                  <a:pt x="226987" y="0"/>
                                </a:cubicBezTo>
                                <a:close/>
                              </a:path>
                            </a:pathLst>
                          </a:custGeom>
                          <a:solidFill>
                            <a:srgbClr val="3f663e"/>
                          </a:solidFill>
                          <a:ln>
                            <a:noFill/>
                          </a:ln>
                        </wps:spPr>
                        <wps:style>
                          <a:lnRef idx="0"/>
                          <a:fillRef idx="0"/>
                          <a:effectRef idx="0"/>
                          <a:fontRef idx="minor"/>
                        </wps:style>
                        <wps:bodyPr/>
                      </wps:wsp>
                      <wps:wsp>
                        <wps:cNvSpPr/>
                        <wps:spPr>
                          <a:xfrm>
                            <a:off x="2365200" y="875520"/>
                            <a:ext cx="156960" cy="239400"/>
                          </a:xfrm>
                          <a:custGeom>
                            <a:avLst/>
                            <a:gdLst/>
                            <a:ahLst/>
                            <a:rect l="l" t="t" r="r" b="b"/>
                            <a:pathLst>
                              <a:path w="349161" h="733628">
                                <a:moveTo>
                                  <a:pt x="349161" y="0"/>
                                </a:moveTo>
                                <a:lnTo>
                                  <a:pt x="349161" y="253593"/>
                                </a:lnTo>
                                <a:cubicBezTo>
                                  <a:pt x="308978" y="253593"/>
                                  <a:pt x="279463" y="259029"/>
                                  <a:pt x="260641" y="269887"/>
                                </a:cubicBezTo>
                                <a:cubicBezTo>
                                  <a:pt x="241820" y="280746"/>
                                  <a:pt x="230238" y="295872"/>
                                  <a:pt x="225895" y="315227"/>
                                </a:cubicBezTo>
                                <a:cubicBezTo>
                                  <a:pt x="221551" y="334594"/>
                                  <a:pt x="219380" y="379222"/>
                                  <a:pt x="219380" y="449085"/>
                                </a:cubicBezTo>
                                <a:lnTo>
                                  <a:pt x="219380" y="733628"/>
                                </a:lnTo>
                                <a:lnTo>
                                  <a:pt x="0" y="733628"/>
                                </a:lnTo>
                                <a:lnTo>
                                  <a:pt x="0" y="13030"/>
                                </a:lnTo>
                                <a:lnTo>
                                  <a:pt x="219380" y="13030"/>
                                </a:lnTo>
                                <a:lnTo>
                                  <a:pt x="210693" y="107797"/>
                                </a:lnTo>
                                <a:cubicBezTo>
                                  <a:pt x="242544" y="39929"/>
                                  <a:pt x="288696" y="4001"/>
                                  <a:pt x="349161" y="0"/>
                                </a:cubicBezTo>
                                <a:close/>
                              </a:path>
                            </a:pathLst>
                          </a:custGeom>
                          <a:solidFill>
                            <a:srgbClr val="3f663e"/>
                          </a:solidFill>
                          <a:ln>
                            <a:noFill/>
                          </a:ln>
                        </wps:spPr>
                        <wps:style>
                          <a:lnRef idx="0"/>
                          <a:fillRef idx="0"/>
                          <a:effectRef idx="0"/>
                          <a:fontRef idx="minor"/>
                        </wps:style>
                        <wps:bodyPr/>
                      </wps:wsp>
                      <wps:wsp>
                        <wps:cNvSpPr/>
                        <wps:spPr>
                          <a:xfrm>
                            <a:off x="3035160" y="828000"/>
                            <a:ext cx="100800" cy="36360"/>
                          </a:xfrm>
                          <a:custGeom>
                            <a:avLst/>
                            <a:gdLst/>
                            <a:ahLst/>
                            <a:rect l="l" t="t" r="r" b="b"/>
                            <a:pathLst>
                              <a:path w="225895" h="114579">
                                <a:moveTo>
                                  <a:pt x="0" y="0"/>
                                </a:moveTo>
                                <a:lnTo>
                                  <a:pt x="225895" y="0"/>
                                </a:lnTo>
                                <a:lnTo>
                                  <a:pt x="225895" y="114579"/>
                                </a:lnTo>
                                <a:lnTo>
                                  <a:pt x="0" y="114579"/>
                                </a:lnTo>
                                <a:lnTo>
                                  <a:pt x="0" y="0"/>
                                </a:lnTo>
                              </a:path>
                            </a:pathLst>
                          </a:custGeom>
                          <a:solidFill>
                            <a:srgbClr val="3f663e"/>
                          </a:solidFill>
                          <a:ln>
                            <a:noFill/>
                          </a:ln>
                        </wps:spPr>
                        <wps:style>
                          <a:lnRef idx="0"/>
                          <a:fillRef idx="0"/>
                          <a:effectRef idx="0"/>
                          <a:fontRef idx="minor"/>
                        </wps:style>
                        <wps:bodyPr/>
                      </wps:wsp>
                      <wps:wsp>
                        <wps:cNvSpPr/>
                        <wps:spPr>
                          <a:xfrm>
                            <a:off x="2777400" y="828000"/>
                            <a:ext cx="228600" cy="286920"/>
                          </a:xfrm>
                          <a:custGeom>
                            <a:avLst/>
                            <a:gdLst/>
                            <a:ahLst/>
                            <a:rect l="l" t="t" r="r" b="b"/>
                            <a:pathLst>
                              <a:path w="507175" h="879157">
                                <a:moveTo>
                                  <a:pt x="0" y="0"/>
                                </a:moveTo>
                                <a:lnTo>
                                  <a:pt x="219380" y="0"/>
                                </a:lnTo>
                                <a:lnTo>
                                  <a:pt x="219380" y="197802"/>
                                </a:lnTo>
                                <a:cubicBezTo>
                                  <a:pt x="238202" y="180378"/>
                                  <a:pt x="258559" y="167309"/>
                                  <a:pt x="280467" y="158597"/>
                                </a:cubicBezTo>
                                <a:cubicBezTo>
                                  <a:pt x="302362" y="149898"/>
                                  <a:pt x="325806" y="145529"/>
                                  <a:pt x="350787" y="145529"/>
                                </a:cubicBezTo>
                                <a:cubicBezTo>
                                  <a:pt x="389154" y="145529"/>
                                  <a:pt x="421831" y="155308"/>
                                  <a:pt x="448806" y="174853"/>
                                </a:cubicBezTo>
                                <a:cubicBezTo>
                                  <a:pt x="475768" y="194398"/>
                                  <a:pt x="492240" y="216941"/>
                                  <a:pt x="498222" y="242468"/>
                                </a:cubicBezTo>
                                <a:cubicBezTo>
                                  <a:pt x="504191" y="267982"/>
                                  <a:pt x="507175" y="314604"/>
                                  <a:pt x="507175" y="382295"/>
                                </a:cubicBezTo>
                                <a:lnTo>
                                  <a:pt x="507175" y="879157"/>
                                </a:lnTo>
                                <a:lnTo>
                                  <a:pt x="287795" y="879157"/>
                                </a:lnTo>
                                <a:lnTo>
                                  <a:pt x="287795" y="371970"/>
                                </a:lnTo>
                                <a:cubicBezTo>
                                  <a:pt x="287795" y="329984"/>
                                  <a:pt x="285712" y="303009"/>
                                  <a:pt x="281546" y="291058"/>
                                </a:cubicBezTo>
                                <a:cubicBezTo>
                                  <a:pt x="277381" y="279120"/>
                                  <a:pt x="268060" y="273138"/>
                                  <a:pt x="253581" y="273138"/>
                                </a:cubicBezTo>
                                <a:cubicBezTo>
                                  <a:pt x="240183" y="273138"/>
                                  <a:pt x="231140" y="279298"/>
                                  <a:pt x="226429" y="291605"/>
                                </a:cubicBezTo>
                                <a:cubicBezTo>
                                  <a:pt x="221730" y="303923"/>
                                  <a:pt x="219380" y="328358"/>
                                  <a:pt x="219380" y="364909"/>
                                </a:cubicBezTo>
                                <a:lnTo>
                                  <a:pt x="219380"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3281040" y="875520"/>
                            <a:ext cx="113040" cy="243360"/>
                          </a:xfrm>
                          <a:custGeom>
                            <a:avLst/>
                            <a:gdLst/>
                            <a:ahLst/>
                            <a:rect l="l" t="t" r="r" b="b"/>
                            <a:pathLst>
                              <a:path w="252508" h="746658">
                                <a:moveTo>
                                  <a:pt x="108604" y="0"/>
                                </a:moveTo>
                                <a:cubicBezTo>
                                  <a:pt x="142628" y="0"/>
                                  <a:pt x="172041" y="9144"/>
                                  <a:pt x="196844" y="27432"/>
                                </a:cubicBezTo>
                                <a:cubicBezTo>
                                  <a:pt x="221635" y="45707"/>
                                  <a:pt x="237116" y="66789"/>
                                  <a:pt x="243275" y="90691"/>
                                </a:cubicBezTo>
                                <a:cubicBezTo>
                                  <a:pt x="249422" y="114579"/>
                                  <a:pt x="252508" y="155130"/>
                                  <a:pt x="252508" y="212331"/>
                                </a:cubicBezTo>
                                <a:lnTo>
                                  <a:pt x="252508" y="515874"/>
                                </a:lnTo>
                                <a:cubicBezTo>
                                  <a:pt x="252508" y="581406"/>
                                  <a:pt x="248609" y="628015"/>
                                  <a:pt x="240836" y="655701"/>
                                </a:cubicBezTo>
                                <a:cubicBezTo>
                                  <a:pt x="233038" y="683399"/>
                                  <a:pt x="217113" y="705485"/>
                                  <a:pt x="193046" y="721957"/>
                                </a:cubicBezTo>
                                <a:cubicBezTo>
                                  <a:pt x="168967" y="738416"/>
                                  <a:pt x="139910" y="746658"/>
                                  <a:pt x="105887" y="746658"/>
                                </a:cubicBezTo>
                                <a:cubicBezTo>
                                  <a:pt x="78734" y="746658"/>
                                  <a:pt x="53575" y="740308"/>
                                  <a:pt x="30411" y="727621"/>
                                </a:cubicBezTo>
                                <a:lnTo>
                                  <a:pt x="0" y="705991"/>
                                </a:lnTo>
                                <a:lnTo>
                                  <a:pt x="0" y="618678"/>
                                </a:lnTo>
                                <a:lnTo>
                                  <a:pt x="1632" y="619049"/>
                                </a:lnTo>
                                <a:cubicBezTo>
                                  <a:pt x="15742" y="619049"/>
                                  <a:pt x="24518" y="614083"/>
                                  <a:pt x="27972" y="604114"/>
                                </a:cubicBezTo>
                                <a:cubicBezTo>
                                  <a:pt x="31401" y="594169"/>
                                  <a:pt x="33128" y="570001"/>
                                  <a:pt x="33128" y="531622"/>
                                </a:cubicBezTo>
                                <a:lnTo>
                                  <a:pt x="33128" y="222644"/>
                                </a:lnTo>
                                <a:cubicBezTo>
                                  <a:pt x="33128" y="178117"/>
                                  <a:pt x="31490" y="151155"/>
                                  <a:pt x="28239" y="141732"/>
                                </a:cubicBezTo>
                                <a:cubicBezTo>
                                  <a:pt x="24974" y="132321"/>
                                  <a:pt x="15932" y="127609"/>
                                  <a:pt x="1086" y="127609"/>
                                </a:cubicBezTo>
                                <a:lnTo>
                                  <a:pt x="0" y="127857"/>
                                </a:lnTo>
                                <a:lnTo>
                                  <a:pt x="0" y="41345"/>
                                </a:lnTo>
                                <a:lnTo>
                                  <a:pt x="31490" y="19037"/>
                                </a:lnTo>
                                <a:cubicBezTo>
                                  <a:pt x="55023" y="6350"/>
                                  <a:pt x="80728" y="0"/>
                                  <a:pt x="108604" y="0"/>
                                </a:cubicBezTo>
                                <a:close/>
                              </a:path>
                            </a:pathLst>
                          </a:custGeom>
                          <a:solidFill>
                            <a:srgbClr val="3f663e"/>
                          </a:solidFill>
                          <a:ln>
                            <a:noFill/>
                          </a:ln>
                        </wps:spPr>
                        <wps:style>
                          <a:lnRef idx="0"/>
                          <a:fillRef idx="0"/>
                          <a:effectRef idx="0"/>
                          <a:fontRef idx="minor"/>
                        </wps:style>
                        <wps:bodyPr/>
                      </wps:wsp>
                      <wps:wsp>
                        <wps:cNvSpPr/>
                        <wps:spPr>
                          <a:xfrm>
                            <a:off x="1440" y="1195200"/>
                            <a:ext cx="53280" cy="94680"/>
                          </a:xfrm>
                          <a:custGeom>
                            <a:avLst/>
                            <a:gdLst/>
                            <a:ahLst/>
                            <a:rect l="l" t="t" r="r" b="b"/>
                            <a:pathLst>
                              <a:path w="121082" h="294094">
                                <a:moveTo>
                                  <a:pt x="0" y="0"/>
                                </a:moveTo>
                                <a:lnTo>
                                  <a:pt x="121082" y="0"/>
                                </a:lnTo>
                                <a:lnTo>
                                  <a:pt x="121082" y="37795"/>
                                </a:lnTo>
                                <a:lnTo>
                                  <a:pt x="42202" y="37795"/>
                                </a:lnTo>
                                <a:lnTo>
                                  <a:pt x="42202" y="138417"/>
                                </a:lnTo>
                                <a:lnTo>
                                  <a:pt x="121082" y="138417"/>
                                </a:lnTo>
                                <a:lnTo>
                                  <a:pt x="121082" y="176213"/>
                                </a:lnTo>
                                <a:lnTo>
                                  <a:pt x="42202" y="176213"/>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243360" y="1195200"/>
                            <a:ext cx="56520" cy="94680"/>
                          </a:xfrm>
                          <a:custGeom>
                            <a:avLst/>
                            <a:gdLst/>
                            <a:ahLst/>
                            <a:rect l="l" t="t" r="r" b="b"/>
                            <a:pathLst>
                              <a:path w="127020" h="294094">
                                <a:moveTo>
                                  <a:pt x="0" y="0"/>
                                </a:moveTo>
                                <a:lnTo>
                                  <a:pt x="127020" y="0"/>
                                </a:lnTo>
                                <a:lnTo>
                                  <a:pt x="127020" y="37795"/>
                                </a:lnTo>
                                <a:lnTo>
                                  <a:pt x="42202" y="37795"/>
                                </a:lnTo>
                                <a:lnTo>
                                  <a:pt x="42202" y="131572"/>
                                </a:lnTo>
                                <a:lnTo>
                                  <a:pt x="127020" y="131572"/>
                                </a:lnTo>
                                <a:lnTo>
                                  <a:pt x="127020" y="169355"/>
                                </a:lnTo>
                                <a:lnTo>
                                  <a:pt x="42202" y="169355"/>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55800" y="1195200"/>
                            <a:ext cx="53280" cy="56520"/>
                          </a:xfrm>
                          <a:custGeom>
                            <a:avLst/>
                            <a:gdLst/>
                            <a:ahLst/>
                            <a:rect l="l" t="t" r="r" b="b"/>
                            <a:pathLst>
                              <a:path w="121069" h="176213">
                                <a:moveTo>
                                  <a:pt x="0" y="0"/>
                                </a:moveTo>
                                <a:lnTo>
                                  <a:pt x="25616" y="0"/>
                                </a:lnTo>
                                <a:cubicBezTo>
                                  <a:pt x="88989" y="533"/>
                                  <a:pt x="120815" y="28702"/>
                                  <a:pt x="121069" y="84480"/>
                                </a:cubicBezTo>
                                <a:cubicBezTo>
                                  <a:pt x="120549" y="144297"/>
                                  <a:pt x="89700" y="174879"/>
                                  <a:pt x="28499" y="176213"/>
                                </a:cubicBezTo>
                                <a:lnTo>
                                  <a:pt x="0" y="176213"/>
                                </a:lnTo>
                                <a:lnTo>
                                  <a:pt x="0" y="138417"/>
                                </a:lnTo>
                                <a:lnTo>
                                  <a:pt x="22911" y="138417"/>
                                </a:lnTo>
                                <a:cubicBezTo>
                                  <a:pt x="43701" y="138150"/>
                                  <a:pt x="58331" y="132918"/>
                                  <a:pt x="66777" y="122720"/>
                                </a:cubicBezTo>
                                <a:cubicBezTo>
                                  <a:pt x="75108" y="112788"/>
                                  <a:pt x="79134" y="100317"/>
                                  <a:pt x="78867" y="85293"/>
                                </a:cubicBezTo>
                                <a:cubicBezTo>
                                  <a:pt x="78867" y="54432"/>
                                  <a:pt x="62751" y="38608"/>
                                  <a:pt x="30518"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300960" y="1195200"/>
                            <a:ext cx="59760" cy="94680"/>
                          </a:xfrm>
                          <a:custGeom>
                            <a:avLst/>
                            <a:gdLst/>
                            <a:ahLst/>
                            <a:rect l="l" t="t" r="r" b="b"/>
                            <a:pathLst>
                              <a:path w="134104" h="294094">
                                <a:moveTo>
                                  <a:pt x="0" y="0"/>
                                </a:moveTo>
                                <a:lnTo>
                                  <a:pt x="49306" y="0"/>
                                </a:lnTo>
                                <a:cubicBezTo>
                                  <a:pt x="77755" y="533"/>
                                  <a:pt x="97948" y="8789"/>
                                  <a:pt x="109898" y="24740"/>
                                </a:cubicBezTo>
                                <a:cubicBezTo>
                                  <a:pt x="121328" y="40297"/>
                                  <a:pt x="127043" y="58141"/>
                                  <a:pt x="127043" y="78245"/>
                                </a:cubicBezTo>
                                <a:cubicBezTo>
                                  <a:pt x="126789" y="114998"/>
                                  <a:pt x="110889" y="139141"/>
                                  <a:pt x="79342" y="150673"/>
                                </a:cubicBezTo>
                                <a:lnTo>
                                  <a:pt x="79342" y="151473"/>
                                </a:lnTo>
                                <a:cubicBezTo>
                                  <a:pt x="91991" y="153480"/>
                                  <a:pt x="101859" y="159995"/>
                                  <a:pt x="108958" y="170980"/>
                                </a:cubicBezTo>
                                <a:cubicBezTo>
                                  <a:pt x="115791" y="182245"/>
                                  <a:pt x="119665" y="196672"/>
                                  <a:pt x="120566" y="214237"/>
                                </a:cubicBezTo>
                                <a:cubicBezTo>
                                  <a:pt x="121608" y="240525"/>
                                  <a:pt x="123055" y="259029"/>
                                  <a:pt x="124884" y="269748"/>
                                </a:cubicBezTo>
                                <a:cubicBezTo>
                                  <a:pt x="126459" y="281013"/>
                                  <a:pt x="129533" y="289128"/>
                                  <a:pt x="134104" y="294094"/>
                                </a:cubicBezTo>
                                <a:lnTo>
                                  <a:pt x="89540" y="294094"/>
                                </a:lnTo>
                                <a:cubicBezTo>
                                  <a:pt x="86556" y="290208"/>
                                  <a:pt x="84536" y="284175"/>
                                  <a:pt x="83508" y="275984"/>
                                </a:cubicBezTo>
                                <a:cubicBezTo>
                                  <a:pt x="83241" y="271831"/>
                                  <a:pt x="82847" y="266598"/>
                                  <a:pt x="82339" y="260286"/>
                                </a:cubicBezTo>
                                <a:cubicBezTo>
                                  <a:pt x="82073" y="253988"/>
                                  <a:pt x="81552" y="246545"/>
                                  <a:pt x="80777" y="237960"/>
                                </a:cubicBezTo>
                                <a:cubicBezTo>
                                  <a:pt x="79736" y="211937"/>
                                  <a:pt x="74669" y="193840"/>
                                  <a:pt x="65588" y="183642"/>
                                </a:cubicBezTo>
                                <a:cubicBezTo>
                                  <a:pt x="56495" y="173710"/>
                                  <a:pt x="43172" y="168948"/>
                                  <a:pt x="25646" y="169355"/>
                                </a:cubicBezTo>
                                <a:lnTo>
                                  <a:pt x="0" y="169355"/>
                                </a:lnTo>
                                <a:lnTo>
                                  <a:pt x="0" y="131572"/>
                                </a:lnTo>
                                <a:lnTo>
                                  <a:pt x="33330" y="131572"/>
                                </a:lnTo>
                                <a:cubicBezTo>
                                  <a:pt x="43731" y="131572"/>
                                  <a:pt x="52380" y="130099"/>
                                  <a:pt x="59263" y="127140"/>
                                </a:cubicBezTo>
                                <a:cubicBezTo>
                                  <a:pt x="66147" y="124054"/>
                                  <a:pt x="71354" y="120282"/>
                                  <a:pt x="74859" y="115850"/>
                                </a:cubicBezTo>
                                <a:cubicBezTo>
                                  <a:pt x="81755" y="106299"/>
                                  <a:pt x="85070" y="96012"/>
                                  <a:pt x="84803" y="84989"/>
                                </a:cubicBezTo>
                                <a:cubicBezTo>
                                  <a:pt x="84803" y="54343"/>
                                  <a:pt x="68039" y="38608"/>
                                  <a:pt x="34498"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488880" y="1192680"/>
                            <a:ext cx="70560" cy="99720"/>
                          </a:xfrm>
                          <a:custGeom>
                            <a:avLst/>
                            <a:gdLst/>
                            <a:ahLst/>
                            <a:rect l="l" t="t" r="r" b="b"/>
                            <a:pathLst>
                              <a:path w="158667" h="308977">
                                <a:moveTo>
                                  <a:pt x="158667" y="0"/>
                                </a:moveTo>
                                <a:lnTo>
                                  <a:pt x="158667" y="37796"/>
                                </a:lnTo>
                                <a:lnTo>
                                  <a:pt x="113152" y="45043"/>
                                </a:lnTo>
                                <a:cubicBezTo>
                                  <a:pt x="99441" y="49876"/>
                                  <a:pt x="87192" y="57124"/>
                                  <a:pt x="76403" y="66789"/>
                                </a:cubicBezTo>
                                <a:cubicBezTo>
                                  <a:pt x="54051" y="85991"/>
                                  <a:pt x="42735" y="115252"/>
                                  <a:pt x="42482" y="154584"/>
                                </a:cubicBezTo>
                                <a:cubicBezTo>
                                  <a:pt x="42735" y="193382"/>
                                  <a:pt x="54051" y="222516"/>
                                  <a:pt x="76403" y="241986"/>
                                </a:cubicBezTo>
                                <a:cubicBezTo>
                                  <a:pt x="87192" y="251714"/>
                                  <a:pt x="99441" y="259013"/>
                                  <a:pt x="113152" y="263880"/>
                                </a:cubicBezTo>
                                <a:lnTo>
                                  <a:pt x="158667" y="271182"/>
                                </a:lnTo>
                                <a:lnTo>
                                  <a:pt x="158667" y="308977"/>
                                </a:lnTo>
                                <a:lnTo>
                                  <a:pt x="119352" y="305461"/>
                                </a:lnTo>
                                <a:cubicBezTo>
                                  <a:pt x="82990" y="299028"/>
                                  <a:pt x="55508" y="283848"/>
                                  <a:pt x="36906" y="259930"/>
                                </a:cubicBezTo>
                                <a:cubicBezTo>
                                  <a:pt x="12217" y="228968"/>
                                  <a:pt x="0" y="193865"/>
                                  <a:pt x="279" y="154584"/>
                                </a:cubicBezTo>
                                <a:cubicBezTo>
                                  <a:pt x="0" y="115011"/>
                                  <a:pt x="12217" y="79705"/>
                                  <a:pt x="36906" y="48717"/>
                                </a:cubicBezTo>
                                <a:cubicBezTo>
                                  <a:pt x="55508" y="24961"/>
                                  <a:pt x="82990" y="9885"/>
                                  <a:pt x="119352" y="3495"/>
                                </a:cubicBezTo>
                                <a:lnTo>
                                  <a:pt x="158667" y="0"/>
                                </a:lnTo>
                                <a:close/>
                              </a:path>
                            </a:pathLst>
                          </a:custGeom>
                          <a:solidFill>
                            <a:srgbClr val="181717"/>
                          </a:solidFill>
                          <a:ln>
                            <a:noFill/>
                          </a:ln>
                        </wps:spPr>
                        <wps:style>
                          <a:lnRef idx="0"/>
                          <a:fillRef idx="0"/>
                          <a:effectRef idx="0"/>
                          <a:fontRef idx="minor"/>
                        </wps:style>
                        <wps:bodyPr/>
                      </wps:wsp>
                      <wps:wsp>
                        <wps:cNvSpPr/>
                        <wps:spPr>
                          <a:xfrm>
                            <a:off x="1041480" y="1195200"/>
                            <a:ext cx="56520" cy="94680"/>
                          </a:xfrm>
                          <a:custGeom>
                            <a:avLst/>
                            <a:gdLst/>
                            <a:ahLst/>
                            <a:rect l="l" t="t" r="r" b="b"/>
                            <a:pathLst>
                              <a:path w="127014" h="294094">
                                <a:moveTo>
                                  <a:pt x="0" y="0"/>
                                </a:moveTo>
                                <a:lnTo>
                                  <a:pt x="127014" y="0"/>
                                </a:lnTo>
                                <a:lnTo>
                                  <a:pt x="127014" y="37795"/>
                                </a:lnTo>
                                <a:lnTo>
                                  <a:pt x="42202" y="37795"/>
                                </a:lnTo>
                                <a:lnTo>
                                  <a:pt x="42202" y="131572"/>
                                </a:lnTo>
                                <a:lnTo>
                                  <a:pt x="127014" y="131572"/>
                                </a:lnTo>
                                <a:lnTo>
                                  <a:pt x="127014" y="169355"/>
                                </a:lnTo>
                                <a:lnTo>
                                  <a:pt x="42202" y="169355"/>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763200" y="1192680"/>
                            <a:ext cx="133920" cy="99720"/>
                          </a:xfrm>
                          <a:custGeom>
                            <a:avLst/>
                            <a:gdLst/>
                            <a:ahLst/>
                            <a:rect l="l" t="t" r="r" b="b"/>
                            <a:pathLst>
                              <a:path w="297269" h="309511">
                                <a:moveTo>
                                  <a:pt x="149225" y="533"/>
                                </a:moveTo>
                                <a:cubicBezTo>
                                  <a:pt x="180124" y="0"/>
                                  <a:pt x="209283" y="6439"/>
                                  <a:pt x="236690" y="19850"/>
                                </a:cubicBezTo>
                                <a:cubicBezTo>
                                  <a:pt x="263830" y="33922"/>
                                  <a:pt x="282473" y="60884"/>
                                  <a:pt x="292595" y="100711"/>
                                </a:cubicBezTo>
                                <a:lnTo>
                                  <a:pt x="247752" y="100711"/>
                                </a:lnTo>
                                <a:cubicBezTo>
                                  <a:pt x="236042" y="59398"/>
                                  <a:pt x="203860" y="38608"/>
                                  <a:pt x="151219" y="38329"/>
                                </a:cubicBezTo>
                                <a:cubicBezTo>
                                  <a:pt x="113894" y="38874"/>
                                  <a:pt x="86335" y="50546"/>
                                  <a:pt x="68529" y="73368"/>
                                </a:cubicBezTo>
                                <a:cubicBezTo>
                                  <a:pt x="50571" y="96189"/>
                                  <a:pt x="41796" y="123850"/>
                                  <a:pt x="42202" y="156324"/>
                                </a:cubicBezTo>
                                <a:cubicBezTo>
                                  <a:pt x="42723" y="197548"/>
                                  <a:pt x="53899" y="227076"/>
                                  <a:pt x="75755" y="244932"/>
                                </a:cubicBezTo>
                                <a:cubicBezTo>
                                  <a:pt x="96952" y="263195"/>
                                  <a:pt x="122758" y="272110"/>
                                  <a:pt x="153188" y="271716"/>
                                </a:cubicBezTo>
                                <a:cubicBezTo>
                                  <a:pt x="184531" y="271450"/>
                                  <a:pt x="209563" y="262903"/>
                                  <a:pt x="228295" y="246100"/>
                                </a:cubicBezTo>
                                <a:cubicBezTo>
                                  <a:pt x="246888" y="229426"/>
                                  <a:pt x="257416" y="207848"/>
                                  <a:pt x="259893" y="181356"/>
                                </a:cubicBezTo>
                                <a:lnTo>
                                  <a:pt x="166256" y="181356"/>
                                </a:lnTo>
                                <a:lnTo>
                                  <a:pt x="166256" y="143573"/>
                                </a:lnTo>
                                <a:lnTo>
                                  <a:pt x="297269" y="143573"/>
                                </a:lnTo>
                                <a:lnTo>
                                  <a:pt x="297269" y="302069"/>
                                </a:lnTo>
                                <a:lnTo>
                                  <a:pt x="266903" y="302069"/>
                                </a:lnTo>
                                <a:lnTo>
                                  <a:pt x="259893" y="260172"/>
                                </a:lnTo>
                                <a:cubicBezTo>
                                  <a:pt x="255600" y="265658"/>
                                  <a:pt x="250279" y="271272"/>
                                  <a:pt x="243916" y="277025"/>
                                </a:cubicBezTo>
                                <a:cubicBezTo>
                                  <a:pt x="237554" y="282778"/>
                                  <a:pt x="229959" y="288125"/>
                                  <a:pt x="221120" y="293065"/>
                                </a:cubicBezTo>
                                <a:cubicBezTo>
                                  <a:pt x="204102" y="303492"/>
                                  <a:pt x="180530" y="308978"/>
                                  <a:pt x="150394" y="309511"/>
                                </a:cubicBezTo>
                                <a:cubicBezTo>
                                  <a:pt x="122212" y="309245"/>
                                  <a:pt x="98451" y="304419"/>
                                  <a:pt x="79096" y="295034"/>
                                </a:cubicBezTo>
                                <a:cubicBezTo>
                                  <a:pt x="59614" y="285776"/>
                                  <a:pt x="44158" y="273710"/>
                                  <a:pt x="32728" y="258826"/>
                                </a:cubicBezTo>
                                <a:cubicBezTo>
                                  <a:pt x="27140" y="251180"/>
                                  <a:pt x="22403" y="243192"/>
                                  <a:pt x="18504" y="234886"/>
                                </a:cubicBezTo>
                                <a:cubicBezTo>
                                  <a:pt x="14224" y="226708"/>
                                  <a:pt x="10706" y="218453"/>
                                  <a:pt x="7975" y="210134"/>
                                </a:cubicBezTo>
                                <a:cubicBezTo>
                                  <a:pt x="2654" y="192837"/>
                                  <a:pt x="0" y="176073"/>
                                  <a:pt x="0" y="159855"/>
                                </a:cubicBezTo>
                                <a:cubicBezTo>
                                  <a:pt x="902" y="103657"/>
                                  <a:pt x="16751" y="62763"/>
                                  <a:pt x="47523" y="37147"/>
                                </a:cubicBezTo>
                                <a:cubicBezTo>
                                  <a:pt x="77013" y="12471"/>
                                  <a:pt x="110909" y="267"/>
                                  <a:pt x="149225" y="533"/>
                                </a:cubicBezTo>
                                <a:close/>
                              </a:path>
                            </a:pathLst>
                          </a:custGeom>
                          <a:solidFill>
                            <a:srgbClr val="181717"/>
                          </a:solidFill>
                          <a:ln>
                            <a:noFill/>
                          </a:ln>
                        </wps:spPr>
                        <wps:style>
                          <a:lnRef idx="0"/>
                          <a:fillRef idx="0"/>
                          <a:effectRef idx="0"/>
                          <a:fontRef idx="minor"/>
                        </wps:style>
                        <wps:bodyPr/>
                      </wps:wsp>
                      <wps:wsp>
                        <wps:cNvSpPr/>
                        <wps:spPr>
                          <a:xfrm>
                            <a:off x="560880" y="1192680"/>
                            <a:ext cx="70560" cy="99720"/>
                          </a:xfrm>
                          <a:custGeom>
                            <a:avLst/>
                            <a:gdLst/>
                            <a:ahLst/>
                            <a:rect l="l" t="t" r="r" b="b"/>
                            <a:pathLst>
                              <a:path w="158667" h="308978">
                                <a:moveTo>
                                  <a:pt x="6" y="0"/>
                                </a:moveTo>
                                <a:cubicBezTo>
                                  <a:pt x="28708" y="267"/>
                                  <a:pt x="53194" y="4699"/>
                                  <a:pt x="73450" y="13271"/>
                                </a:cubicBezTo>
                                <a:cubicBezTo>
                                  <a:pt x="93580" y="21996"/>
                                  <a:pt x="109950" y="33795"/>
                                  <a:pt x="122549" y="48679"/>
                                </a:cubicBezTo>
                                <a:cubicBezTo>
                                  <a:pt x="146717" y="79654"/>
                                  <a:pt x="158667" y="114935"/>
                                  <a:pt x="158401" y="154483"/>
                                </a:cubicBezTo>
                                <a:cubicBezTo>
                                  <a:pt x="158667" y="193789"/>
                                  <a:pt x="146717" y="228917"/>
                                  <a:pt x="122549" y="259893"/>
                                </a:cubicBezTo>
                                <a:cubicBezTo>
                                  <a:pt x="97745" y="291808"/>
                                  <a:pt x="56890" y="308178"/>
                                  <a:pt x="6" y="308978"/>
                                </a:cubicBezTo>
                                <a:lnTo>
                                  <a:pt x="0" y="308978"/>
                                </a:lnTo>
                                <a:lnTo>
                                  <a:pt x="0" y="271182"/>
                                </a:lnTo>
                                <a:lnTo>
                                  <a:pt x="6" y="271183"/>
                                </a:lnTo>
                                <a:cubicBezTo>
                                  <a:pt x="33534" y="271183"/>
                                  <a:pt x="61081" y="261442"/>
                                  <a:pt x="82658" y="241986"/>
                                </a:cubicBezTo>
                                <a:cubicBezTo>
                                  <a:pt x="104489" y="222517"/>
                                  <a:pt x="115665" y="193383"/>
                                  <a:pt x="116186" y="154584"/>
                                </a:cubicBezTo>
                                <a:cubicBezTo>
                                  <a:pt x="115665" y="115253"/>
                                  <a:pt x="104489" y="85992"/>
                                  <a:pt x="82658" y="66789"/>
                                </a:cubicBezTo>
                                <a:cubicBezTo>
                                  <a:pt x="61081" y="47460"/>
                                  <a:pt x="33534" y="37795"/>
                                  <a:pt x="6" y="37795"/>
                                </a:cubicBezTo>
                                <a:lnTo>
                                  <a:pt x="0" y="37797"/>
                                </a:lnTo>
                                <a:lnTo>
                                  <a:pt x="0" y="0"/>
                                </a:lnTo>
                                <a:lnTo>
                                  <a:pt x="6" y="0"/>
                                </a:lnTo>
                                <a:close/>
                              </a:path>
                            </a:pathLst>
                          </a:custGeom>
                          <a:solidFill>
                            <a:srgbClr val="181717"/>
                          </a:solidFill>
                          <a:ln>
                            <a:noFill/>
                          </a:ln>
                        </wps:spPr>
                        <wps:style>
                          <a:lnRef idx="0"/>
                          <a:fillRef idx="0"/>
                          <a:effectRef idx="0"/>
                          <a:fontRef idx="minor"/>
                        </wps:style>
                        <wps:bodyPr/>
                      </wps:wsp>
                      <wps:wsp>
                        <wps:cNvSpPr/>
                        <wps:spPr>
                          <a:xfrm>
                            <a:off x="1284120" y="1195200"/>
                            <a:ext cx="67320" cy="94680"/>
                          </a:xfrm>
                          <a:custGeom>
                            <a:avLst/>
                            <a:gdLst/>
                            <a:ahLst/>
                            <a:rect l="l" t="t" r="r" b="b"/>
                            <a:pathLst>
                              <a:path w="151892" h="294094">
                                <a:moveTo>
                                  <a:pt x="128803" y="0"/>
                                </a:moveTo>
                                <a:lnTo>
                                  <a:pt x="151892" y="0"/>
                                </a:lnTo>
                                <a:lnTo>
                                  <a:pt x="151892" y="41842"/>
                                </a:lnTo>
                                <a:lnTo>
                                  <a:pt x="151206" y="40208"/>
                                </a:lnTo>
                                <a:lnTo>
                                  <a:pt x="97815" y="170599"/>
                                </a:lnTo>
                                <a:lnTo>
                                  <a:pt x="151892" y="170599"/>
                                </a:lnTo>
                                <a:lnTo>
                                  <a:pt x="151892" y="208382"/>
                                </a:lnTo>
                                <a:lnTo>
                                  <a:pt x="81839" y="208382"/>
                                </a:lnTo>
                                <a:lnTo>
                                  <a:pt x="45403" y="294094"/>
                                </a:lnTo>
                                <a:lnTo>
                                  <a:pt x="0" y="294094"/>
                                </a:lnTo>
                                <a:lnTo>
                                  <a:pt x="128803" y="0"/>
                                </a:lnTo>
                                <a:close/>
                              </a:path>
                            </a:pathLst>
                          </a:custGeom>
                          <a:solidFill>
                            <a:srgbClr val="181717"/>
                          </a:solidFill>
                          <a:ln>
                            <a:noFill/>
                          </a:ln>
                        </wps:spPr>
                        <wps:style>
                          <a:lnRef idx="0"/>
                          <a:fillRef idx="0"/>
                          <a:effectRef idx="0"/>
                          <a:fontRef idx="minor"/>
                        </wps:style>
                        <wps:bodyPr/>
                      </wps:wsp>
                      <wps:wsp>
                        <wps:cNvSpPr/>
                        <wps:spPr>
                          <a:xfrm>
                            <a:off x="1099080" y="1195200"/>
                            <a:ext cx="59760" cy="94680"/>
                          </a:xfrm>
                          <a:custGeom>
                            <a:avLst/>
                            <a:gdLst/>
                            <a:ahLst/>
                            <a:rect l="l" t="t" r="r" b="b"/>
                            <a:pathLst>
                              <a:path w="134098" h="294094">
                                <a:moveTo>
                                  <a:pt x="0" y="0"/>
                                </a:moveTo>
                                <a:lnTo>
                                  <a:pt x="49300" y="0"/>
                                </a:lnTo>
                                <a:cubicBezTo>
                                  <a:pt x="77748" y="533"/>
                                  <a:pt x="97954" y="8789"/>
                                  <a:pt x="109905" y="24740"/>
                                </a:cubicBezTo>
                                <a:cubicBezTo>
                                  <a:pt x="121322" y="40297"/>
                                  <a:pt x="127050" y="58141"/>
                                  <a:pt x="127050" y="78245"/>
                                </a:cubicBezTo>
                                <a:cubicBezTo>
                                  <a:pt x="126783" y="114998"/>
                                  <a:pt x="110883" y="139141"/>
                                  <a:pt x="79336" y="150673"/>
                                </a:cubicBezTo>
                                <a:lnTo>
                                  <a:pt x="79336" y="151473"/>
                                </a:lnTo>
                                <a:cubicBezTo>
                                  <a:pt x="91985" y="153480"/>
                                  <a:pt x="101853" y="159995"/>
                                  <a:pt x="108952" y="170980"/>
                                </a:cubicBezTo>
                                <a:cubicBezTo>
                                  <a:pt x="115798" y="182245"/>
                                  <a:pt x="119658" y="196672"/>
                                  <a:pt x="120573" y="214237"/>
                                </a:cubicBezTo>
                                <a:cubicBezTo>
                                  <a:pt x="121614" y="240525"/>
                                  <a:pt x="123049" y="259029"/>
                                  <a:pt x="124891" y="269748"/>
                                </a:cubicBezTo>
                                <a:cubicBezTo>
                                  <a:pt x="126453" y="281013"/>
                                  <a:pt x="129526" y="289128"/>
                                  <a:pt x="134098" y="294094"/>
                                </a:cubicBezTo>
                                <a:lnTo>
                                  <a:pt x="89534" y="294094"/>
                                </a:lnTo>
                                <a:cubicBezTo>
                                  <a:pt x="86549" y="290208"/>
                                  <a:pt x="84543" y="284175"/>
                                  <a:pt x="83501" y="275984"/>
                                </a:cubicBezTo>
                                <a:cubicBezTo>
                                  <a:pt x="83247" y="271831"/>
                                  <a:pt x="82854" y="266598"/>
                                  <a:pt x="82333" y="260286"/>
                                </a:cubicBezTo>
                                <a:cubicBezTo>
                                  <a:pt x="82079" y="253988"/>
                                  <a:pt x="81558" y="246545"/>
                                  <a:pt x="80783" y="237960"/>
                                </a:cubicBezTo>
                                <a:cubicBezTo>
                                  <a:pt x="79742" y="211937"/>
                                  <a:pt x="74675" y="193840"/>
                                  <a:pt x="65582" y="183642"/>
                                </a:cubicBezTo>
                                <a:cubicBezTo>
                                  <a:pt x="56488" y="173710"/>
                                  <a:pt x="43179" y="168948"/>
                                  <a:pt x="25640" y="169355"/>
                                </a:cubicBezTo>
                                <a:lnTo>
                                  <a:pt x="0" y="169355"/>
                                </a:lnTo>
                                <a:lnTo>
                                  <a:pt x="0" y="131572"/>
                                </a:lnTo>
                                <a:lnTo>
                                  <a:pt x="33336" y="131572"/>
                                </a:lnTo>
                                <a:cubicBezTo>
                                  <a:pt x="43725" y="131572"/>
                                  <a:pt x="52374" y="130099"/>
                                  <a:pt x="59257" y="127140"/>
                                </a:cubicBezTo>
                                <a:cubicBezTo>
                                  <a:pt x="66153" y="124054"/>
                                  <a:pt x="71348" y="120282"/>
                                  <a:pt x="74865" y="115850"/>
                                </a:cubicBezTo>
                                <a:cubicBezTo>
                                  <a:pt x="81762" y="106299"/>
                                  <a:pt x="85063" y="96012"/>
                                  <a:pt x="84797" y="84989"/>
                                </a:cubicBezTo>
                                <a:cubicBezTo>
                                  <a:pt x="84797" y="54343"/>
                                  <a:pt x="68033" y="38608"/>
                                  <a:pt x="34505"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2153160" y="1195200"/>
                            <a:ext cx="104040" cy="94680"/>
                          </a:xfrm>
                          <a:custGeom>
                            <a:avLst/>
                            <a:gdLst/>
                            <a:ahLst/>
                            <a:rect l="l" t="t" r="r" b="b"/>
                            <a:pathLst>
                              <a:path w="233108" h="294094">
                                <a:moveTo>
                                  <a:pt x="0" y="0"/>
                                </a:moveTo>
                                <a:lnTo>
                                  <a:pt x="229006" y="0"/>
                                </a:lnTo>
                                <a:lnTo>
                                  <a:pt x="229006" y="37795"/>
                                </a:lnTo>
                                <a:lnTo>
                                  <a:pt x="42202" y="37795"/>
                                </a:lnTo>
                                <a:lnTo>
                                  <a:pt x="42202" y="123330"/>
                                </a:lnTo>
                                <a:lnTo>
                                  <a:pt x="223355" y="123330"/>
                                </a:lnTo>
                                <a:lnTo>
                                  <a:pt x="223355" y="161112"/>
                                </a:lnTo>
                                <a:lnTo>
                                  <a:pt x="42202" y="161112"/>
                                </a:lnTo>
                                <a:lnTo>
                                  <a:pt x="42202" y="256299"/>
                                </a:lnTo>
                                <a:lnTo>
                                  <a:pt x="233108" y="256299"/>
                                </a:lnTo>
                                <a:lnTo>
                                  <a:pt x="233108"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852920" y="1195200"/>
                            <a:ext cx="154800" cy="94680"/>
                          </a:xfrm>
                          <a:custGeom>
                            <a:avLst/>
                            <a:gdLst/>
                            <a:ahLst/>
                            <a:rect l="l" t="t" r="r" b="b"/>
                            <a:pathLst>
                              <a:path w="345148" h="294094">
                                <a:moveTo>
                                  <a:pt x="0" y="0"/>
                                </a:moveTo>
                                <a:lnTo>
                                  <a:pt x="59436" y="0"/>
                                </a:lnTo>
                                <a:lnTo>
                                  <a:pt x="172276" y="243827"/>
                                </a:lnTo>
                                <a:lnTo>
                                  <a:pt x="286550" y="0"/>
                                </a:lnTo>
                                <a:lnTo>
                                  <a:pt x="345148" y="0"/>
                                </a:lnTo>
                                <a:lnTo>
                                  <a:pt x="345148" y="294094"/>
                                </a:lnTo>
                                <a:lnTo>
                                  <a:pt x="302933" y="294094"/>
                                </a:lnTo>
                                <a:lnTo>
                                  <a:pt x="302933" y="50267"/>
                                </a:lnTo>
                                <a:lnTo>
                                  <a:pt x="302158" y="50267"/>
                                </a:lnTo>
                                <a:lnTo>
                                  <a:pt x="191198" y="294094"/>
                                </a:lnTo>
                                <a:lnTo>
                                  <a:pt x="153556" y="294094"/>
                                </a:lnTo>
                                <a:lnTo>
                                  <a:pt x="42977" y="55093"/>
                                </a:lnTo>
                                <a:lnTo>
                                  <a:pt x="42202" y="55093"/>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551240" y="1195200"/>
                            <a:ext cx="155520" cy="94680"/>
                          </a:xfrm>
                          <a:custGeom>
                            <a:avLst/>
                            <a:gdLst/>
                            <a:ahLst/>
                            <a:rect l="l" t="t" r="r" b="b"/>
                            <a:pathLst>
                              <a:path w="345148" h="294094">
                                <a:moveTo>
                                  <a:pt x="0" y="0"/>
                                </a:moveTo>
                                <a:lnTo>
                                  <a:pt x="59449" y="0"/>
                                </a:lnTo>
                                <a:lnTo>
                                  <a:pt x="172288" y="243827"/>
                                </a:lnTo>
                                <a:lnTo>
                                  <a:pt x="286563" y="0"/>
                                </a:lnTo>
                                <a:lnTo>
                                  <a:pt x="345148" y="0"/>
                                </a:lnTo>
                                <a:lnTo>
                                  <a:pt x="345148" y="294094"/>
                                </a:lnTo>
                                <a:lnTo>
                                  <a:pt x="302945" y="294094"/>
                                </a:lnTo>
                                <a:lnTo>
                                  <a:pt x="302945" y="50267"/>
                                </a:lnTo>
                                <a:lnTo>
                                  <a:pt x="302171" y="50267"/>
                                </a:lnTo>
                                <a:lnTo>
                                  <a:pt x="191198" y="294094"/>
                                </a:lnTo>
                                <a:lnTo>
                                  <a:pt x="153568" y="294094"/>
                                </a:lnTo>
                                <a:lnTo>
                                  <a:pt x="42989" y="55093"/>
                                </a:lnTo>
                                <a:lnTo>
                                  <a:pt x="42214" y="55093"/>
                                </a:lnTo>
                                <a:lnTo>
                                  <a:pt x="42214"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352520" y="1195200"/>
                            <a:ext cx="68760" cy="94680"/>
                          </a:xfrm>
                          <a:custGeom>
                            <a:avLst/>
                            <a:gdLst/>
                            <a:ahLst/>
                            <a:rect l="l" t="t" r="r" b="b"/>
                            <a:pathLst>
                              <a:path w="154229" h="294094">
                                <a:moveTo>
                                  <a:pt x="0" y="0"/>
                                </a:moveTo>
                                <a:lnTo>
                                  <a:pt x="25235" y="0"/>
                                </a:lnTo>
                                <a:lnTo>
                                  <a:pt x="154229" y="294094"/>
                                </a:lnTo>
                                <a:lnTo>
                                  <a:pt x="105905" y="294094"/>
                                </a:lnTo>
                                <a:lnTo>
                                  <a:pt x="69469" y="208382"/>
                                </a:lnTo>
                                <a:lnTo>
                                  <a:pt x="0" y="208382"/>
                                </a:lnTo>
                                <a:lnTo>
                                  <a:pt x="0" y="170599"/>
                                </a:lnTo>
                                <a:lnTo>
                                  <a:pt x="54077" y="170599"/>
                                </a:lnTo>
                                <a:lnTo>
                                  <a:pt x="0" y="41842"/>
                                </a:lnTo>
                                <a:lnTo>
                                  <a:pt x="0" y="0"/>
                                </a:lnTo>
                                <a:close/>
                              </a:path>
                            </a:pathLst>
                          </a:custGeom>
                          <a:solidFill>
                            <a:srgbClr val="181717"/>
                          </a:solidFill>
                          <a:ln>
                            <a:noFill/>
                          </a:ln>
                        </wps:spPr>
                        <wps:style>
                          <a:lnRef idx="0"/>
                          <a:fillRef idx="0"/>
                          <a:effectRef idx="0"/>
                          <a:fontRef idx="minor"/>
                        </wps:style>
                        <wps:bodyPr/>
                      </wps:wsp>
                    </wpg:wgp>
                  </a:graphicData>
                </a:graphic>
              </wp:inline>
            </w:drawing>
          </mc:Choice>
          <mc:Fallback>
            <w:pict>
              <v:group id="shape_0" style="position:absolute;margin-left:0pt;margin-top:0pt;width:267.25pt;height:101.75pt" coordorigin="0,0" coordsize="5345,2035"/>
            </w:pict>
          </mc:Fallback>
        </mc:AlternateContent>
      </w:r>
    </w:p>
    <w:p>
      <w:pPr>
        <w:pStyle w:val="Normal"/>
        <w:jc w:val="center"/>
        <w:rPr>
          <w:rFonts w:ascii="Arial" w:hAnsi="Arial" w:cs="Arial"/>
          <w:b/>
          <w:b/>
          <w:sz w:val="28"/>
        </w:rPr>
      </w:pPr>
      <w:r>
        <w:rPr>
          <w:rFonts w:cs="Arial" w:ascii="Arial" w:hAnsi="Arial"/>
          <w:b/>
          <w:sz w:val="28"/>
        </w:rPr>
      </w:r>
    </w:p>
    <w:p>
      <w:pPr>
        <w:pStyle w:val="Normal"/>
        <w:spacing w:lineRule="auto" w:line="240" w:before="0" w:after="0"/>
        <w:jc w:val="center"/>
        <w:rPr>
          <w:rFonts w:cs="Arial"/>
          <w:b/>
          <w:b/>
          <w:sz w:val="28"/>
        </w:rPr>
      </w:pPr>
      <w:r>
        <w:rPr>
          <w:rFonts w:cs="Arial"/>
          <w:b/>
          <w:sz w:val="28"/>
        </w:rPr>
        <w:t>2017 Kellogg Rural Leadership Programme</w:t>
      </w:r>
    </w:p>
    <w:p>
      <w:pPr>
        <w:pStyle w:val="Normal"/>
        <w:spacing w:lineRule="auto" w:line="240" w:before="0" w:after="0"/>
        <w:jc w:val="center"/>
        <w:rPr>
          <w:rFonts w:cs="Arial"/>
          <w:b/>
          <w:b/>
          <w:sz w:val="28"/>
        </w:rPr>
      </w:pPr>
      <w:r>
        <w:rPr>
          <w:rFonts w:cs="Arial"/>
          <w:b/>
          <w:sz w:val="28"/>
        </w:rPr>
        <w:t xml:space="preserve"> </w:t>
      </w:r>
      <w:r>
        <w:rPr>
          <w:rFonts w:cs="Arial"/>
          <w:b/>
          <w:sz w:val="28"/>
        </w:rPr>
        <w:t>Application</w:t>
      </w:r>
    </w:p>
    <w:p>
      <w:pPr>
        <w:pStyle w:val="Normal"/>
        <w:rPr>
          <w:rFonts w:cs="Arial"/>
          <w:b/>
          <w:b/>
          <w:u w:val="single"/>
        </w:rPr>
      </w:pPr>
      <w:r>
        <w:rPr>
          <w:rFonts w:cs="Arial"/>
          <w:b/>
          <w:u w:val="single"/>
        </w:rPr>
      </w:r>
    </w:p>
    <w:p>
      <w:pPr>
        <w:pStyle w:val="Normal"/>
        <w:rPr>
          <w:rFonts w:cs="Arial"/>
          <w:b/>
          <w:b/>
        </w:rPr>
      </w:pPr>
      <w:r>
        <w:rPr>
          <w:rFonts w:cs="Arial"/>
          <w:b/>
        </w:rPr>
        <w:t xml:space="preserve">Application Process </w:t>
      </w:r>
    </w:p>
    <w:p>
      <w:pPr>
        <w:pStyle w:val="Normal"/>
        <w:rPr>
          <w:rFonts w:cs="Arial"/>
        </w:rPr>
      </w:pPr>
      <w:r>
        <w:rPr>
          <w:rFonts w:cs="Arial"/>
        </w:rPr>
        <w:t xml:space="preserve">Applicants are required to complete all sections of the application form. Please provide complete information as this is the basis for the selection panel to determine your suitability, potential and aspirations to be a leader.               </w:t>
      </w:r>
    </w:p>
    <w:p>
      <w:pPr>
        <w:pStyle w:val="NormalWeb"/>
        <w:shd w:val="clear" w:color="auto" w:fill="FFFFFF"/>
        <w:rPr>
          <w:rFonts w:ascii="Calibri" w:hAnsi="Calibri" w:asciiTheme="minorHAnsi" w:hAnsiTheme="minorHAnsi"/>
          <w:color w:val="FF0000"/>
          <w:sz w:val="22"/>
          <w:szCs w:val="22"/>
        </w:rPr>
      </w:pPr>
      <w:r>
        <w:rPr>
          <w:rFonts w:ascii="Calibri" w:hAnsi="Calibri" w:asciiTheme="minorHAnsi" w:hAnsiTheme="minorHAnsi"/>
          <w:color w:val="222222"/>
          <w:sz w:val="22"/>
          <w:szCs w:val="22"/>
        </w:rPr>
        <w:t>Applications may be completed online below or downloaded</w:t>
      </w:r>
      <w:r>
        <w:rPr/>
        <w:t xml:space="preserve"> </w:t>
      </w:r>
      <w:r>
        <w:rPr>
          <w:rFonts w:ascii="Calibri" w:hAnsi="Calibri" w:asciiTheme="minorHAnsi" w:hAnsiTheme="minorHAnsi"/>
          <w:color w:val="222222"/>
          <w:sz w:val="22"/>
          <w:szCs w:val="22"/>
        </w:rPr>
        <w:t>as a pdf</w:t>
      </w:r>
      <w:r>
        <w:rPr>
          <w:rStyle w:val="Appleconvertedspace"/>
          <w:rFonts w:ascii="Calibri" w:hAnsi="Calibri" w:asciiTheme="minorHAnsi" w:hAnsiTheme="minorHAnsi"/>
          <w:color w:val="222222"/>
          <w:sz w:val="22"/>
          <w:szCs w:val="22"/>
        </w:rPr>
        <w:t> </w:t>
      </w:r>
      <w:r>
        <w:rPr>
          <w:rFonts w:ascii="Calibri" w:hAnsi="Calibri" w:asciiTheme="minorHAnsi" w:hAnsiTheme="minorHAnsi"/>
          <w:color w:val="FF0000"/>
          <w:sz w:val="22"/>
          <w:szCs w:val="22"/>
        </w:rPr>
        <w:t xml:space="preserve"> </w:t>
      </w:r>
    </w:p>
    <w:p>
      <w:pPr>
        <w:pStyle w:val="NormalWeb"/>
        <w:shd w:val="clear" w:color="auto" w:fill="FFFFFF"/>
        <w:spacing w:beforeAutospacing="0" w:before="0" w:afterAutospacing="0" w:after="0"/>
        <w:rPr>
          <w:rFonts w:ascii="Calibri" w:hAnsi="Calibri" w:cs="Times New Roman" w:asciiTheme="minorHAnsi" w:hAnsiTheme="minorHAnsi"/>
          <w:color w:val="222222"/>
          <w:sz w:val="22"/>
          <w:szCs w:val="22"/>
        </w:rPr>
      </w:pPr>
      <w:r>
        <w:rPr>
          <w:rFonts w:ascii="Calibri" w:hAnsi="Calibri" w:asciiTheme="minorHAnsi" w:hAnsiTheme="minorHAnsi"/>
          <w:color w:val="222222"/>
          <w:sz w:val="22"/>
          <w:szCs w:val="22"/>
        </w:rPr>
        <w:t>To complete your application online please:</w:t>
      </w:r>
    </w:p>
    <w:p>
      <w:pPr>
        <w:pStyle w:val="Normal"/>
        <w:numPr>
          <w:ilvl w:val="0"/>
          <w:numId w:val="2"/>
        </w:numPr>
        <w:shd w:val="clear" w:color="auto" w:fill="FFFFFF"/>
        <w:spacing w:lineRule="auto" w:line="240" w:before="0" w:after="0"/>
        <w:ind w:left="720" w:hanging="238"/>
        <w:rPr>
          <w:color w:val="222222"/>
        </w:rPr>
      </w:pPr>
      <w:r>
        <w:rPr>
          <w:color w:val="222222"/>
        </w:rPr>
        <w:t>Fill in this online form</w:t>
      </w:r>
    </w:p>
    <w:p>
      <w:pPr>
        <w:pStyle w:val="Normal"/>
        <w:numPr>
          <w:ilvl w:val="0"/>
          <w:numId w:val="2"/>
        </w:numPr>
        <w:shd w:val="clear" w:color="auto" w:fill="FFFFFF"/>
        <w:spacing w:lineRule="auto" w:line="240" w:before="0" w:after="0"/>
        <w:ind w:left="720" w:hanging="238"/>
        <w:rPr/>
      </w:pPr>
      <w:r>
        <w:rPr>
          <w:color w:val="222222"/>
        </w:rPr>
        <w:t>Email a recent photo of yourself to</w:t>
      </w:r>
      <w:r>
        <w:rPr>
          <w:rStyle w:val="Appleconvertedspace"/>
          <w:color w:val="222222"/>
        </w:rPr>
        <w:t> </w:t>
      </w:r>
      <w:hyperlink r:id="rId2">
        <w:r>
          <w:rPr>
            <w:rStyle w:val="InternetLink"/>
            <w:color w:val="3E9138"/>
          </w:rPr>
          <w:t>leaders@lincoln.ac.nz</w:t>
        </w:r>
      </w:hyperlink>
    </w:p>
    <w:p>
      <w:pPr>
        <w:pStyle w:val="Normal"/>
        <w:numPr>
          <w:ilvl w:val="0"/>
          <w:numId w:val="2"/>
        </w:numPr>
        <w:shd w:val="clear" w:color="auto" w:fill="FFFFFF"/>
        <w:spacing w:lineRule="auto" w:line="240" w:before="0" w:after="0"/>
        <w:ind w:left="720" w:hanging="238"/>
        <w:rPr/>
      </w:pPr>
      <w:r>
        <w:rPr>
          <w:color w:val="222222"/>
        </w:rPr>
        <w:t>Ensure your two referees complete the</w:t>
      </w:r>
      <w:r>
        <w:rPr>
          <w:rStyle w:val="Appleconvertedspace"/>
          <w:color w:val="222222"/>
        </w:rPr>
        <w:t> </w:t>
      </w:r>
      <w:hyperlink r:id="rId3">
        <w:r>
          <w:rPr>
            <w:rStyle w:val="InternetLink"/>
            <w:color w:val="3E9138"/>
          </w:rPr>
          <w:t>referee form</w:t>
        </w:r>
      </w:hyperlink>
      <w:r>
        <w:rPr>
          <w:color w:val="222222"/>
        </w:rPr>
        <w:t>.</w:t>
      </w:r>
    </w:p>
    <w:p>
      <w:pPr>
        <w:pStyle w:val="Normal"/>
        <w:rPr>
          <w:rFonts w:cs="Arial"/>
        </w:rPr>
      </w:pPr>
      <w:r>
        <w:rPr>
          <w:rFonts w:cs="Arial"/>
        </w:rPr>
      </w:r>
    </w:p>
    <w:p>
      <w:pPr>
        <w:pStyle w:val="Normal"/>
        <w:jc w:val="both"/>
        <w:rPr>
          <w:rFonts w:cs="Arial"/>
        </w:rPr>
      </w:pPr>
      <w:r>
        <w:rPr>
          <w:rFonts w:cs="Arial"/>
        </w:rPr>
        <w:t xml:space="preserve">Applications can be completed online, emailed or posted but </w:t>
      </w:r>
      <w:r>
        <w:rPr>
          <w:rFonts w:cs="Arial"/>
          <w:u w:val="single"/>
        </w:rPr>
        <w:t>must be received</w:t>
      </w:r>
      <w:r>
        <w:rPr>
          <w:rFonts w:cs="Arial"/>
        </w:rPr>
        <w:t xml:space="preserve"> by the application closing date. </w:t>
      </w:r>
    </w:p>
    <w:p>
      <w:pPr>
        <w:pStyle w:val="NormalWeb"/>
        <w:shd w:val="clear" w:color="auto" w:fill="FFFFFF"/>
        <w:rPr>
          <w:rFonts w:ascii="Calibri" w:hAnsi="Calibri" w:asciiTheme="minorHAnsi" w:hAnsiTheme="minorHAnsi"/>
          <w:b/>
          <w:b/>
          <w:color w:val="222222"/>
          <w:sz w:val="28"/>
          <w:szCs w:val="28"/>
        </w:rPr>
      </w:pPr>
      <w:r>
        <w:rPr>
          <w:rFonts w:ascii="Calibri" w:hAnsi="Calibri" w:asciiTheme="minorHAnsi" w:hAnsiTheme="minorHAnsi"/>
          <w:b/>
          <w:color w:val="222222"/>
          <w:sz w:val="28"/>
          <w:szCs w:val="28"/>
        </w:rPr>
        <w:t>Application Closing Dates</w:t>
      </w:r>
    </w:p>
    <w:p>
      <w:pPr>
        <w:pStyle w:val="NormalWeb"/>
        <w:shd w:val="clear" w:color="auto" w:fill="FFFFFF"/>
        <w:spacing w:beforeAutospacing="0" w:before="0" w:afterAutospacing="0" w:after="0"/>
        <w:rPr>
          <w:rFonts w:ascii="Calibri" w:hAnsi="Calibri" w:asciiTheme="minorHAnsi" w:hAnsiTheme="minorHAnsi"/>
          <w:color w:val="222222"/>
          <w:sz w:val="28"/>
          <w:szCs w:val="28"/>
        </w:rPr>
      </w:pPr>
      <w:r>
        <w:rPr>
          <w:rFonts w:ascii="Calibri" w:hAnsi="Calibri" w:asciiTheme="minorHAnsi" w:hAnsiTheme="minorHAnsi"/>
          <w:color w:val="222222"/>
          <w:sz w:val="28"/>
          <w:szCs w:val="28"/>
        </w:rPr>
        <w:t xml:space="preserve">2017 Course 1: </w:t>
        <w:tab/>
      </w:r>
      <w:r>
        <w:rPr>
          <w:rFonts w:ascii="Calibri" w:hAnsi="Calibri" w:asciiTheme="minorHAnsi" w:hAnsiTheme="minorHAnsi"/>
          <w:b/>
          <w:color w:val="222222"/>
          <w:sz w:val="28"/>
          <w:szCs w:val="28"/>
        </w:rPr>
        <w:t xml:space="preserve">Monday </w:t>
      </w:r>
      <w:r>
        <w:rPr>
          <w:rFonts w:ascii="Calibri" w:hAnsi="Calibri" w:asciiTheme="minorHAnsi" w:hAnsiTheme="minorHAnsi"/>
          <w:b/>
          <w:sz w:val="28"/>
          <w:szCs w:val="28"/>
        </w:rPr>
        <w:t xml:space="preserve">17 October </w:t>
      </w:r>
      <w:r>
        <w:rPr>
          <w:rFonts w:ascii="Calibri" w:hAnsi="Calibri" w:asciiTheme="minorHAnsi" w:hAnsiTheme="minorHAnsi"/>
          <w:b/>
          <w:color w:val="222222"/>
          <w:sz w:val="28"/>
          <w:szCs w:val="28"/>
        </w:rPr>
        <w:t>2016</w:t>
      </w:r>
    </w:p>
    <w:p>
      <w:pPr>
        <w:pStyle w:val="NormalWeb"/>
        <w:shd w:val="clear" w:color="auto" w:fill="FFFFFF"/>
        <w:spacing w:beforeAutospacing="0" w:before="0" w:afterAutospacing="0" w:after="0"/>
        <w:rPr>
          <w:rFonts w:ascii="Calibri" w:hAnsi="Calibri" w:asciiTheme="minorHAnsi" w:hAnsiTheme="minorHAnsi"/>
          <w:b/>
          <w:b/>
          <w:color w:val="222222"/>
          <w:sz w:val="28"/>
          <w:szCs w:val="28"/>
        </w:rPr>
      </w:pPr>
      <w:r>
        <w:rPr>
          <w:rFonts w:ascii="Calibri" w:hAnsi="Calibri" w:asciiTheme="minorHAnsi" w:hAnsiTheme="minorHAnsi"/>
          <w:color w:val="222222"/>
          <w:sz w:val="28"/>
          <w:szCs w:val="28"/>
        </w:rPr>
        <w:t>2017 Course 2:</w:t>
      </w:r>
      <w:r>
        <w:rPr>
          <w:rFonts w:ascii="Calibri" w:hAnsi="Calibri" w:asciiTheme="minorHAnsi" w:hAnsiTheme="minorHAnsi"/>
          <w:b/>
          <w:color w:val="222222"/>
          <w:sz w:val="28"/>
          <w:szCs w:val="28"/>
        </w:rPr>
        <w:t xml:space="preserve"> </w:t>
        <w:tab/>
        <w:t xml:space="preserve">Monday </w:t>
      </w:r>
      <w:r>
        <w:rPr>
          <w:rFonts w:ascii="Calibri" w:hAnsi="Calibri" w:asciiTheme="minorHAnsi" w:hAnsiTheme="minorHAnsi"/>
          <w:b/>
          <w:sz w:val="28"/>
          <w:szCs w:val="28"/>
        </w:rPr>
        <w:t xml:space="preserve">20 March </w:t>
      </w:r>
      <w:r>
        <w:rPr>
          <w:rFonts w:ascii="Calibri" w:hAnsi="Calibri" w:asciiTheme="minorHAnsi" w:hAnsiTheme="minorHAnsi"/>
          <w:b/>
          <w:color w:val="222222"/>
          <w:sz w:val="28"/>
          <w:szCs w:val="28"/>
        </w:rPr>
        <w:t>2017</w:t>
      </w:r>
    </w:p>
    <w:p>
      <w:pPr>
        <w:pStyle w:val="NormalWeb"/>
        <w:shd w:val="clear" w:color="auto" w:fill="FFFFFF"/>
        <w:spacing w:before="0" w:afterAutospacing="0" w:after="0"/>
        <w:rPr>
          <w:rFonts w:ascii="Calibri" w:hAnsi="Calibri" w:cs="Arial" w:asciiTheme="minorHAnsi" w:hAnsiTheme="minorHAnsi"/>
          <w:color w:val="222222"/>
        </w:rPr>
      </w:pPr>
      <w:r>
        <w:rPr>
          <w:rFonts w:cs="Arial" w:ascii="Calibri" w:hAnsi="Calibri" w:asciiTheme="minorHAnsi" w:hAnsiTheme="minorHAnsi"/>
          <w:color w:val="222222"/>
        </w:rPr>
        <w:t>Send completed applications and supporting documents to:</w:t>
      </w:r>
    </w:p>
    <w:p>
      <w:pPr>
        <w:pStyle w:val="Normal"/>
        <w:rPr>
          <w:rFonts w:eastAsia="Cambria" w:cs="Arial"/>
          <w:color w:val="222222"/>
          <w:sz w:val="24"/>
          <w:szCs w:val="24"/>
          <w:lang w:eastAsia="en-NZ"/>
        </w:rPr>
      </w:pPr>
      <w:r>
        <w:rPr>
          <w:rFonts w:eastAsia="Cambria" w:cs="Arial"/>
          <w:color w:val="222222"/>
          <w:sz w:val="24"/>
          <w:szCs w:val="24"/>
          <w:lang w:eastAsia="en-NZ"/>
        </w:rPr>
      </w:r>
    </w:p>
    <w:p>
      <w:pPr>
        <w:pStyle w:val="Normal"/>
        <w:spacing w:lineRule="auto" w:line="240" w:before="0" w:after="0"/>
        <w:rPr/>
      </w:pPr>
      <w:r>
        <w:rPr>
          <w:rFonts w:eastAsia="Cambria" w:cs="Arial"/>
          <w:color w:val="222222"/>
          <w:sz w:val="24"/>
          <w:szCs w:val="24"/>
          <w:lang w:eastAsia="en-NZ"/>
        </w:rPr>
        <w:t>Email:</w:t>
        <w:tab/>
      </w:r>
      <w:r>
        <w:rPr>
          <w:rFonts w:cs="Arial"/>
          <w:color w:val="222222"/>
        </w:rPr>
        <w:tab/>
      </w:r>
      <w:hyperlink r:id="rId4">
        <w:r>
          <w:rPr>
            <w:rStyle w:val="InternetLink"/>
            <w:rFonts w:cs="Arial"/>
            <w:color w:val="3E9138"/>
            <w:highlight w:val="white"/>
          </w:rPr>
          <w:t>leaders@lincoln.ac.nz</w:t>
        </w:r>
      </w:hyperlink>
    </w:p>
    <w:p>
      <w:pPr>
        <w:pStyle w:val="Normal"/>
        <w:spacing w:lineRule="auto" w:line="240" w:before="0" w:after="0"/>
        <w:rPr>
          <w:rFonts w:cs="Arial"/>
        </w:rPr>
      </w:pPr>
      <w:r>
        <w:rPr>
          <w:rFonts w:cs="Arial"/>
        </w:rPr>
        <w:t>or</w:t>
      </w:r>
    </w:p>
    <w:p>
      <w:pPr>
        <w:pStyle w:val="NormalWeb"/>
        <w:shd w:val="clear" w:color="auto" w:fill="FFFFFF"/>
        <w:spacing w:lineRule="auto" w:line="240" w:beforeAutospacing="0" w:before="0" w:afterAutospacing="0" w:after="0"/>
        <w:ind w:left="1440" w:hanging="1440"/>
        <w:rPr>
          <w:rFonts w:ascii="Calibri" w:hAnsi="Calibri" w:cs="Arial" w:asciiTheme="minorHAnsi" w:hAnsiTheme="minorHAnsi"/>
          <w:color w:val="222222"/>
        </w:rPr>
      </w:pPr>
      <w:r>
        <w:rPr>
          <w:rFonts w:eastAsia="Cambria" w:cs="Arial" w:ascii="Calibri" w:hAnsi="Calibri" w:asciiTheme="minorHAnsi" w:hAnsiTheme="minorHAnsi"/>
          <w:color w:val="222222"/>
        </w:rPr>
        <w:t>Post to:</w:t>
        <w:tab/>
      </w:r>
      <w:r>
        <w:rPr>
          <w:rFonts w:cs="Arial" w:ascii="Calibri" w:hAnsi="Calibri" w:asciiTheme="minorHAnsi" w:hAnsiTheme="minorHAnsi"/>
          <w:color w:val="222222"/>
        </w:rPr>
        <w:t>Kellogg Rural Leadership Programme</w:t>
        <w:br/>
        <w:t>c/- Lincoln University</w:t>
        <w:br/>
        <w:t>PO Box 85084</w:t>
        <w:br/>
        <w:t>Lincoln University 7647</w:t>
      </w:r>
    </w:p>
    <w:p>
      <w:pPr>
        <w:pStyle w:val="NormalWeb"/>
        <w:shd w:val="clear" w:color="auto" w:fill="FFFFFF"/>
        <w:rPr>
          <w:rFonts w:ascii="Calibri" w:hAnsi="Calibri" w:eastAsia="Cambria" w:cs="Arial" w:asciiTheme="minorHAnsi" w:hAnsiTheme="minorHAnsi"/>
          <w:color w:val="222222"/>
        </w:rPr>
      </w:pPr>
      <w:r>
        <w:rPr>
          <w:rFonts w:eastAsia="Cambria" w:cs="Arial" w:ascii="Calibri" w:hAnsi="Calibri"/>
          <w:color w:val="222222"/>
        </w:rPr>
        <mc:AlternateContent>
          <mc:Choice Requires="wpg">
            <w:drawing>
              <wp:anchor behindDoc="1" distT="0" distB="0" distL="114300" distR="114300" simplePos="0" locked="0" layoutInCell="1" allowOverlap="1" relativeHeight="13" wp14:anchorId="112F32A1">
                <wp:simplePos x="0" y="0"/>
                <wp:positionH relativeFrom="column">
                  <wp:posOffset>1858645</wp:posOffset>
                </wp:positionH>
                <wp:positionV relativeFrom="paragraph">
                  <wp:posOffset>635</wp:posOffset>
                </wp:positionV>
                <wp:extent cx="1857375" cy="808990"/>
                <wp:effectExtent l="0" t="0" r="0" b="0"/>
                <wp:wrapTight wrapText="bothSides">
                  <wp:wrapPolygon edited="0">
                    <wp:start x="17292" y="0"/>
                    <wp:lineTo x="11750" y="509"/>
                    <wp:lineTo x="8203" y="3566"/>
                    <wp:lineTo x="8203" y="8151"/>
                    <wp:lineTo x="0" y="10189"/>
                    <wp:lineTo x="0" y="20887"/>
                    <wp:lineTo x="14632" y="20887"/>
                    <wp:lineTo x="21282" y="19358"/>
                    <wp:lineTo x="21282" y="8151"/>
                    <wp:lineTo x="20617" y="8151"/>
                    <wp:lineTo x="19730" y="4585"/>
                    <wp:lineTo x="18179" y="0"/>
                    <wp:lineTo x="17292" y="0"/>
                  </wp:wrapPolygon>
                </wp:wrapTight>
                <wp:docPr id="2" name="Group 277"/>
                <a:graphic xmlns:a="http://schemas.openxmlformats.org/drawingml/2006/main">
                  <a:graphicData uri="http://schemas.microsoft.com/office/word/2010/wordprocessingGroup">
                    <wpg:wgp>
                      <wpg:cNvGrpSpPr/>
                      <wpg:grpSpPr>
                        <a:xfrm>
                          <a:off x="0" y="0"/>
                          <a:ext cx="1856880" cy="808200"/>
                        </a:xfrm>
                      </wpg:grpSpPr>
                      <wps:wsp>
                        <wps:cNvSpPr/>
                        <wps:spPr>
                          <a:xfrm>
                            <a:off x="402120" y="395640"/>
                            <a:ext cx="102960" cy="92160"/>
                          </a:xfrm>
                          <a:custGeom>
                            <a:avLst/>
                            <a:gdLst/>
                            <a:ahLst/>
                            <a:rect l="l" t="t" r="r" b="b"/>
                            <a:pathLst>
                              <a:path w="417182" h="453720">
                                <a:moveTo>
                                  <a:pt x="0" y="0"/>
                                </a:moveTo>
                                <a:lnTo>
                                  <a:pt x="129705" y="0"/>
                                </a:lnTo>
                                <a:lnTo>
                                  <a:pt x="129705" y="369837"/>
                                </a:lnTo>
                                <a:lnTo>
                                  <a:pt x="417182" y="369837"/>
                                </a:lnTo>
                                <a:lnTo>
                                  <a:pt x="417182"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280800" y="395640"/>
                            <a:ext cx="102240" cy="92160"/>
                          </a:xfrm>
                          <a:custGeom>
                            <a:avLst/>
                            <a:gdLst/>
                            <a:ahLst/>
                            <a:rect l="l" t="t" r="r" b="b"/>
                            <a:pathLst>
                              <a:path w="417170" h="453720">
                                <a:moveTo>
                                  <a:pt x="0" y="0"/>
                                </a:moveTo>
                                <a:lnTo>
                                  <a:pt x="129692" y="0"/>
                                </a:lnTo>
                                <a:lnTo>
                                  <a:pt x="129692" y="369837"/>
                                </a:lnTo>
                                <a:lnTo>
                                  <a:pt x="417170" y="369837"/>
                                </a:lnTo>
                                <a:lnTo>
                                  <a:pt x="417170"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147960" y="395640"/>
                            <a:ext cx="109800" cy="92160"/>
                          </a:xfrm>
                          <a:custGeom>
                            <a:avLst/>
                            <a:gdLst/>
                            <a:ahLst/>
                            <a:rect l="l" t="t" r="r" b="b"/>
                            <a:pathLst>
                              <a:path w="447739" h="453720">
                                <a:moveTo>
                                  <a:pt x="0" y="0"/>
                                </a:moveTo>
                                <a:lnTo>
                                  <a:pt x="441135" y="0"/>
                                </a:lnTo>
                                <a:lnTo>
                                  <a:pt x="441135" y="83884"/>
                                </a:lnTo>
                                <a:lnTo>
                                  <a:pt x="129692" y="83884"/>
                                </a:lnTo>
                                <a:lnTo>
                                  <a:pt x="129692" y="181115"/>
                                </a:lnTo>
                                <a:lnTo>
                                  <a:pt x="415519" y="181115"/>
                                </a:lnTo>
                                <a:lnTo>
                                  <a:pt x="415519" y="258636"/>
                                </a:lnTo>
                                <a:lnTo>
                                  <a:pt x="129692" y="258636"/>
                                </a:lnTo>
                                <a:lnTo>
                                  <a:pt x="129692" y="369837"/>
                                </a:lnTo>
                                <a:lnTo>
                                  <a:pt x="447739" y="369837"/>
                                </a:lnTo>
                                <a:lnTo>
                                  <a:pt x="447739"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0" y="395640"/>
                            <a:ext cx="133200" cy="92160"/>
                          </a:xfrm>
                          <a:custGeom>
                            <a:avLst/>
                            <a:gdLst/>
                            <a:ahLst/>
                            <a:rect l="l" t="t" r="r" b="b"/>
                            <a:pathLst>
                              <a:path w="544398" h="453720">
                                <a:moveTo>
                                  <a:pt x="0" y="0"/>
                                </a:moveTo>
                                <a:lnTo>
                                  <a:pt x="129692" y="0"/>
                                </a:lnTo>
                                <a:lnTo>
                                  <a:pt x="129692" y="188100"/>
                                </a:lnTo>
                                <a:lnTo>
                                  <a:pt x="360172" y="0"/>
                                </a:lnTo>
                                <a:lnTo>
                                  <a:pt x="522097" y="0"/>
                                </a:lnTo>
                                <a:lnTo>
                                  <a:pt x="291605" y="179210"/>
                                </a:lnTo>
                                <a:lnTo>
                                  <a:pt x="544398" y="453720"/>
                                </a:lnTo>
                                <a:lnTo>
                                  <a:pt x="381660" y="453720"/>
                                </a:lnTo>
                                <a:lnTo>
                                  <a:pt x="204051" y="249733"/>
                                </a:lnTo>
                                <a:lnTo>
                                  <a:pt x="129692" y="307569"/>
                                </a:lnTo>
                                <a:lnTo>
                                  <a:pt x="129692"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517680" y="393840"/>
                            <a:ext cx="70560" cy="96480"/>
                          </a:xfrm>
                          <a:custGeom>
                            <a:avLst/>
                            <a:gdLst/>
                            <a:ahLst/>
                            <a:rect l="l" t="t" r="r" b="b"/>
                            <a:pathLst>
                              <a:path w="289954" h="475323">
                                <a:moveTo>
                                  <a:pt x="289954" y="0"/>
                                </a:moveTo>
                                <a:lnTo>
                                  <a:pt x="289954" y="83883"/>
                                </a:lnTo>
                                <a:cubicBezTo>
                                  <a:pt x="173482" y="83883"/>
                                  <a:pt x="129692" y="160134"/>
                                  <a:pt x="129692" y="239560"/>
                                </a:cubicBezTo>
                                <a:cubicBezTo>
                                  <a:pt x="129692" y="315189"/>
                                  <a:pt x="173482" y="391439"/>
                                  <a:pt x="289954" y="391439"/>
                                </a:cubicBezTo>
                                <a:lnTo>
                                  <a:pt x="289954" y="475323"/>
                                </a:lnTo>
                                <a:cubicBezTo>
                                  <a:pt x="107391" y="475323"/>
                                  <a:pt x="0" y="370472"/>
                                  <a:pt x="0" y="239560"/>
                                </a:cubicBezTo>
                                <a:cubicBezTo>
                                  <a:pt x="0" y="104851"/>
                                  <a:pt x="107391" y="0"/>
                                  <a:pt x="289954" y="0"/>
                                </a:cubicBezTo>
                                <a:close/>
                              </a:path>
                            </a:pathLst>
                          </a:custGeom>
                          <a:solidFill>
                            <a:srgbClr val="181717"/>
                          </a:solidFill>
                          <a:ln>
                            <a:noFill/>
                          </a:ln>
                        </wps:spPr>
                        <wps:style>
                          <a:lnRef idx="0"/>
                          <a:fillRef idx="0"/>
                          <a:effectRef idx="0"/>
                          <a:fontRef idx="minor"/>
                        </wps:style>
                        <wps:bodyPr/>
                      </wps:wsp>
                      <wps:wsp>
                        <wps:cNvSpPr/>
                        <wps:spPr>
                          <a:xfrm>
                            <a:off x="832320" y="393840"/>
                            <a:ext cx="134640" cy="96480"/>
                          </a:xfrm>
                          <a:custGeom>
                            <a:avLst/>
                            <a:gdLst/>
                            <a:ahLst/>
                            <a:rect l="l" t="t" r="r" b="b"/>
                            <a:pathLst>
                              <a:path w="547700" h="475323">
                                <a:moveTo>
                                  <a:pt x="289954" y="0"/>
                                </a:moveTo>
                                <a:cubicBezTo>
                                  <a:pt x="410566" y="0"/>
                                  <a:pt x="524560" y="57188"/>
                                  <a:pt x="538607" y="160134"/>
                                </a:cubicBezTo>
                                <a:lnTo>
                                  <a:pt x="414693" y="160134"/>
                                </a:lnTo>
                                <a:cubicBezTo>
                                  <a:pt x="399821" y="109931"/>
                                  <a:pt x="351091" y="83883"/>
                                  <a:pt x="289954" y="83883"/>
                                </a:cubicBezTo>
                                <a:cubicBezTo>
                                  <a:pt x="173469" y="83883"/>
                                  <a:pt x="129692" y="160134"/>
                                  <a:pt x="129692" y="239560"/>
                                </a:cubicBezTo>
                                <a:cubicBezTo>
                                  <a:pt x="129692" y="315189"/>
                                  <a:pt x="173469" y="391439"/>
                                  <a:pt x="289954" y="391439"/>
                                </a:cubicBezTo>
                                <a:cubicBezTo>
                                  <a:pt x="374218" y="391439"/>
                                  <a:pt x="422960" y="356489"/>
                                  <a:pt x="430390" y="293573"/>
                                </a:cubicBezTo>
                                <a:lnTo>
                                  <a:pt x="299872" y="293573"/>
                                </a:lnTo>
                                <a:lnTo>
                                  <a:pt x="299872" y="219227"/>
                                </a:lnTo>
                                <a:lnTo>
                                  <a:pt x="547700" y="219227"/>
                                </a:lnTo>
                                <a:lnTo>
                                  <a:pt x="547700" y="464515"/>
                                </a:lnTo>
                                <a:lnTo>
                                  <a:pt x="465086" y="464515"/>
                                </a:lnTo>
                                <a:lnTo>
                                  <a:pt x="451865" y="413042"/>
                                </a:lnTo>
                                <a:cubicBezTo>
                                  <a:pt x="406438" y="458165"/>
                                  <a:pt x="346951" y="475323"/>
                                  <a:pt x="289954" y="475323"/>
                                </a:cubicBezTo>
                                <a:cubicBezTo>
                                  <a:pt x="107391" y="475323"/>
                                  <a:pt x="0" y="370472"/>
                                  <a:pt x="0" y="239560"/>
                                </a:cubicBezTo>
                                <a:cubicBezTo>
                                  <a:pt x="0" y="104851"/>
                                  <a:pt x="107391" y="0"/>
                                  <a:pt x="289954" y="0"/>
                                </a:cubicBezTo>
                                <a:close/>
                              </a:path>
                            </a:pathLst>
                          </a:custGeom>
                          <a:solidFill>
                            <a:srgbClr val="181717"/>
                          </a:solidFill>
                          <a:ln>
                            <a:noFill/>
                          </a:ln>
                        </wps:spPr>
                        <wps:style>
                          <a:lnRef idx="0"/>
                          <a:fillRef idx="0"/>
                          <a:effectRef idx="0"/>
                          <a:fontRef idx="minor"/>
                        </wps:style>
                        <wps:bodyPr/>
                      </wps:wsp>
                      <wps:wsp>
                        <wps:cNvSpPr/>
                        <wps:spPr>
                          <a:xfrm>
                            <a:off x="676800" y="393840"/>
                            <a:ext cx="134640" cy="96480"/>
                          </a:xfrm>
                          <a:custGeom>
                            <a:avLst/>
                            <a:gdLst/>
                            <a:ahLst/>
                            <a:rect l="l" t="t" r="r" b="b"/>
                            <a:pathLst>
                              <a:path w="547700" h="475323">
                                <a:moveTo>
                                  <a:pt x="289954" y="0"/>
                                </a:moveTo>
                                <a:cubicBezTo>
                                  <a:pt x="410566" y="0"/>
                                  <a:pt x="524574" y="57188"/>
                                  <a:pt x="538619" y="160134"/>
                                </a:cubicBezTo>
                                <a:lnTo>
                                  <a:pt x="414706" y="160134"/>
                                </a:lnTo>
                                <a:cubicBezTo>
                                  <a:pt x="399834" y="109931"/>
                                  <a:pt x="351091" y="83883"/>
                                  <a:pt x="289954" y="83883"/>
                                </a:cubicBezTo>
                                <a:cubicBezTo>
                                  <a:pt x="173482" y="83883"/>
                                  <a:pt x="129692" y="160134"/>
                                  <a:pt x="129692" y="239560"/>
                                </a:cubicBezTo>
                                <a:cubicBezTo>
                                  <a:pt x="129692" y="315189"/>
                                  <a:pt x="173482" y="391439"/>
                                  <a:pt x="289954" y="391439"/>
                                </a:cubicBezTo>
                                <a:cubicBezTo>
                                  <a:pt x="374218" y="391439"/>
                                  <a:pt x="422961" y="356489"/>
                                  <a:pt x="430390" y="293573"/>
                                </a:cubicBezTo>
                                <a:lnTo>
                                  <a:pt x="299872" y="293573"/>
                                </a:lnTo>
                                <a:lnTo>
                                  <a:pt x="299872" y="219227"/>
                                </a:lnTo>
                                <a:lnTo>
                                  <a:pt x="547700" y="219227"/>
                                </a:lnTo>
                                <a:lnTo>
                                  <a:pt x="547700" y="464515"/>
                                </a:lnTo>
                                <a:lnTo>
                                  <a:pt x="465087" y="464515"/>
                                </a:lnTo>
                                <a:lnTo>
                                  <a:pt x="451879" y="413042"/>
                                </a:lnTo>
                                <a:cubicBezTo>
                                  <a:pt x="406438" y="458165"/>
                                  <a:pt x="346964" y="475323"/>
                                  <a:pt x="289954" y="475323"/>
                                </a:cubicBezTo>
                                <a:cubicBezTo>
                                  <a:pt x="107392" y="475323"/>
                                  <a:pt x="0" y="370472"/>
                                  <a:pt x="0" y="239560"/>
                                </a:cubicBezTo>
                                <a:cubicBezTo>
                                  <a:pt x="0" y="104851"/>
                                  <a:pt x="107392" y="0"/>
                                  <a:pt x="289954" y="0"/>
                                </a:cubicBezTo>
                                <a:close/>
                              </a:path>
                            </a:pathLst>
                          </a:custGeom>
                          <a:solidFill>
                            <a:srgbClr val="181717"/>
                          </a:solidFill>
                          <a:ln>
                            <a:noFill/>
                          </a:ln>
                        </wps:spPr>
                        <wps:style>
                          <a:lnRef idx="0"/>
                          <a:fillRef idx="0"/>
                          <a:effectRef idx="0"/>
                          <a:fontRef idx="minor"/>
                        </wps:style>
                        <wps:bodyPr/>
                      </wps:wsp>
                      <wps:wsp>
                        <wps:cNvSpPr/>
                        <wps:spPr>
                          <a:xfrm>
                            <a:off x="589320" y="393840"/>
                            <a:ext cx="70560" cy="96480"/>
                          </a:xfrm>
                          <a:custGeom>
                            <a:avLst/>
                            <a:gdLst/>
                            <a:ahLst/>
                            <a:rect l="l" t="t" r="r" b="b"/>
                            <a:pathLst>
                              <a:path w="289966" h="475323">
                                <a:moveTo>
                                  <a:pt x="0" y="0"/>
                                </a:moveTo>
                                <a:cubicBezTo>
                                  <a:pt x="182575" y="0"/>
                                  <a:pt x="289966" y="104851"/>
                                  <a:pt x="289966" y="239560"/>
                                </a:cubicBezTo>
                                <a:cubicBezTo>
                                  <a:pt x="289966" y="370472"/>
                                  <a:pt x="182575" y="475323"/>
                                  <a:pt x="0" y="475323"/>
                                </a:cubicBezTo>
                                <a:lnTo>
                                  <a:pt x="0" y="391439"/>
                                </a:lnTo>
                                <a:cubicBezTo>
                                  <a:pt x="116484" y="391439"/>
                                  <a:pt x="160262" y="315189"/>
                                  <a:pt x="160262" y="239560"/>
                                </a:cubicBezTo>
                                <a:cubicBezTo>
                                  <a:pt x="160262" y="160134"/>
                                  <a:pt x="116484" y="83883"/>
                                  <a:pt x="0" y="83883"/>
                                </a:cubicBezTo>
                                <a:lnTo>
                                  <a:pt x="0" y="0"/>
                                </a:lnTo>
                                <a:close/>
                              </a:path>
                            </a:pathLst>
                          </a:custGeom>
                          <a:solidFill>
                            <a:srgbClr val="181717"/>
                          </a:solidFill>
                          <a:ln>
                            <a:noFill/>
                          </a:ln>
                        </wps:spPr>
                        <wps:style>
                          <a:lnRef idx="0"/>
                          <a:fillRef idx="0"/>
                          <a:effectRef idx="0"/>
                          <a:fontRef idx="minor"/>
                        </wps:style>
                        <wps:bodyPr/>
                      </wps:wsp>
                      <wps:wsp>
                        <wps:cNvSpPr/>
                        <wps:spPr>
                          <a:xfrm>
                            <a:off x="1110600" y="111240"/>
                            <a:ext cx="88920" cy="168840"/>
                          </a:xfrm>
                          <a:custGeom>
                            <a:avLst/>
                            <a:gdLst/>
                            <a:ahLst/>
                            <a:rect l="l" t="t" r="r" b="b"/>
                            <a:pathLst>
                              <a:path w="362776" h="829501">
                                <a:moveTo>
                                  <a:pt x="178346" y="0"/>
                                </a:moveTo>
                                <a:lnTo>
                                  <a:pt x="362776" y="339573"/>
                                </a:lnTo>
                                <a:lnTo>
                                  <a:pt x="235941" y="366166"/>
                                </a:lnTo>
                                <a:lnTo>
                                  <a:pt x="306476" y="829501"/>
                                </a:lnTo>
                                <a:lnTo>
                                  <a:pt x="52375" y="812190"/>
                                </a:lnTo>
                                <a:lnTo>
                                  <a:pt x="120980" y="365366"/>
                                </a:lnTo>
                                <a:lnTo>
                                  <a:pt x="0" y="339573"/>
                                </a:lnTo>
                                <a:lnTo>
                                  <a:pt x="178346" y="0"/>
                                </a:lnTo>
                                <a:close/>
                              </a:path>
                            </a:pathLst>
                          </a:custGeom>
                          <a:solidFill>
                            <a:srgbClr val="a4c636"/>
                          </a:solidFill>
                          <a:ln>
                            <a:noFill/>
                          </a:ln>
                        </wps:spPr>
                        <wps:style>
                          <a:lnRef idx="0"/>
                          <a:fillRef idx="0"/>
                          <a:effectRef idx="0"/>
                          <a:fontRef idx="minor"/>
                        </wps:style>
                        <wps:bodyPr/>
                      </wps:wsp>
                      <wps:wsp>
                        <wps:cNvSpPr/>
                        <wps:spPr>
                          <a:xfrm>
                            <a:off x="1038240" y="192960"/>
                            <a:ext cx="722520" cy="104760"/>
                          </a:xfrm>
                          <a:custGeom>
                            <a:avLst/>
                            <a:gdLst/>
                            <a:ahLst/>
                            <a:rect l="l" t="t" r="r" b="b"/>
                            <a:pathLst>
                              <a:path w="2919006" h="514258">
                                <a:moveTo>
                                  <a:pt x="1742814" y="4327"/>
                                </a:moveTo>
                                <a:cubicBezTo>
                                  <a:pt x="1781076" y="4945"/>
                                  <a:pt x="1820356" y="7980"/>
                                  <a:pt x="1860754" y="13797"/>
                                </a:cubicBezTo>
                                <a:cubicBezTo>
                                  <a:pt x="2183918" y="60330"/>
                                  <a:pt x="2183866" y="213784"/>
                                  <a:pt x="2473439" y="339120"/>
                                </a:cubicBezTo>
                                <a:cubicBezTo>
                                  <a:pt x="2694890" y="434980"/>
                                  <a:pt x="2919006" y="403242"/>
                                  <a:pt x="2919006" y="403242"/>
                                </a:cubicBezTo>
                                <a:cubicBezTo>
                                  <a:pt x="2919006" y="403242"/>
                                  <a:pt x="2758821" y="458081"/>
                                  <a:pt x="2656827" y="494797"/>
                                </a:cubicBezTo>
                                <a:cubicBezTo>
                                  <a:pt x="2644078" y="499388"/>
                                  <a:pt x="2630593" y="502446"/>
                                  <a:pt x="2616327" y="503923"/>
                                </a:cubicBezTo>
                                <a:cubicBezTo>
                                  <a:pt x="2516460" y="514258"/>
                                  <a:pt x="2378276" y="447049"/>
                                  <a:pt x="2185784" y="285018"/>
                                </a:cubicBezTo>
                                <a:cubicBezTo>
                                  <a:pt x="2048523" y="169486"/>
                                  <a:pt x="1935251" y="135222"/>
                                  <a:pt x="1774317" y="129596"/>
                                </a:cubicBezTo>
                                <a:cubicBezTo>
                                  <a:pt x="1613370" y="123969"/>
                                  <a:pt x="1397369" y="167480"/>
                                  <a:pt x="1162837" y="305948"/>
                                </a:cubicBezTo>
                                <a:cubicBezTo>
                                  <a:pt x="861949" y="483570"/>
                                  <a:pt x="699960" y="474845"/>
                                  <a:pt x="493014" y="452506"/>
                                </a:cubicBezTo>
                                <a:cubicBezTo>
                                  <a:pt x="323609" y="434218"/>
                                  <a:pt x="0" y="279786"/>
                                  <a:pt x="0" y="279786"/>
                                </a:cubicBezTo>
                                <a:cubicBezTo>
                                  <a:pt x="0" y="279786"/>
                                  <a:pt x="220231" y="373867"/>
                                  <a:pt x="529539" y="384675"/>
                                </a:cubicBezTo>
                                <a:cubicBezTo>
                                  <a:pt x="838848" y="395470"/>
                                  <a:pt x="824103" y="344479"/>
                                  <a:pt x="1054989" y="221607"/>
                                </a:cubicBezTo>
                                <a:cubicBezTo>
                                  <a:pt x="1257025" y="114105"/>
                                  <a:pt x="1474979" y="0"/>
                                  <a:pt x="1742814" y="4327"/>
                                </a:cubicBezTo>
                                <a:close/>
                              </a:path>
                            </a:pathLst>
                          </a:custGeom>
                          <a:solidFill>
                            <a:srgbClr val="3f663e"/>
                          </a:solidFill>
                          <a:ln>
                            <a:noFill/>
                          </a:ln>
                        </wps:spPr>
                        <wps:style>
                          <a:lnRef idx="0"/>
                          <a:fillRef idx="0"/>
                          <a:effectRef idx="0"/>
                          <a:fontRef idx="minor"/>
                        </wps:style>
                        <wps:bodyPr/>
                      </wps:wsp>
                      <wps:wsp>
                        <wps:cNvSpPr/>
                        <wps:spPr>
                          <a:xfrm>
                            <a:off x="947880" y="41400"/>
                            <a:ext cx="124560" cy="247680"/>
                          </a:xfrm>
                          <a:custGeom>
                            <a:avLst/>
                            <a:gdLst/>
                            <a:ahLst/>
                            <a:rect l="l" t="t" r="r" b="b"/>
                            <a:pathLst>
                              <a:path w="507886" h="1212977">
                                <a:moveTo>
                                  <a:pt x="249682" y="0"/>
                                </a:moveTo>
                                <a:lnTo>
                                  <a:pt x="507886" y="475412"/>
                                </a:lnTo>
                                <a:lnTo>
                                  <a:pt x="330314" y="512636"/>
                                </a:lnTo>
                                <a:lnTo>
                                  <a:pt x="436931" y="1212977"/>
                                </a:lnTo>
                                <a:lnTo>
                                  <a:pt x="69190" y="1161301"/>
                                </a:lnTo>
                                <a:lnTo>
                                  <a:pt x="169367" y="511505"/>
                                </a:lnTo>
                                <a:lnTo>
                                  <a:pt x="0" y="475412"/>
                                </a:lnTo>
                                <a:lnTo>
                                  <a:pt x="249682" y="0"/>
                                </a:lnTo>
                                <a:close/>
                              </a:path>
                            </a:pathLst>
                          </a:custGeom>
                          <a:solidFill>
                            <a:srgbClr val="a4c636"/>
                          </a:solidFill>
                          <a:ln>
                            <a:noFill/>
                          </a:ln>
                        </wps:spPr>
                        <wps:style>
                          <a:lnRef idx="0"/>
                          <a:fillRef idx="0"/>
                          <a:effectRef idx="0"/>
                          <a:fontRef idx="minor"/>
                        </wps:style>
                        <wps:bodyPr/>
                      </wps:wsp>
                      <wps:wsp>
                        <wps:cNvSpPr/>
                        <wps:spPr>
                          <a:xfrm>
                            <a:off x="707400" y="263520"/>
                            <a:ext cx="686520" cy="100440"/>
                          </a:xfrm>
                          <a:custGeom>
                            <a:avLst/>
                            <a:gdLst/>
                            <a:ahLst/>
                            <a:rect l="l" t="t" r="r" b="b"/>
                            <a:pathLst>
                              <a:path w="2773249" h="497735">
                                <a:moveTo>
                                  <a:pt x="963179" y="579"/>
                                </a:moveTo>
                                <a:cubicBezTo>
                                  <a:pt x="1082002" y="0"/>
                                  <a:pt x="1199083" y="15573"/>
                                  <a:pt x="1298842" y="44053"/>
                                </a:cubicBezTo>
                                <a:cubicBezTo>
                                  <a:pt x="1543774" y="113967"/>
                                  <a:pt x="1780870" y="248587"/>
                                  <a:pt x="1989696" y="261553"/>
                                </a:cubicBezTo>
                                <a:cubicBezTo>
                                  <a:pt x="2198523" y="274507"/>
                                  <a:pt x="2357831" y="268793"/>
                                  <a:pt x="2505355" y="223530"/>
                                </a:cubicBezTo>
                                <a:cubicBezTo>
                                  <a:pt x="2652878" y="178267"/>
                                  <a:pt x="2773249" y="53540"/>
                                  <a:pt x="2773249" y="53540"/>
                                </a:cubicBezTo>
                                <a:cubicBezTo>
                                  <a:pt x="2773249" y="53540"/>
                                  <a:pt x="2703779" y="225561"/>
                                  <a:pt x="2375281" y="321561"/>
                                </a:cubicBezTo>
                                <a:cubicBezTo>
                                  <a:pt x="1772476" y="497735"/>
                                  <a:pt x="1564907" y="313166"/>
                                  <a:pt x="1363041" y="208582"/>
                                </a:cubicBezTo>
                                <a:cubicBezTo>
                                  <a:pt x="1174204" y="110728"/>
                                  <a:pt x="983387" y="99578"/>
                                  <a:pt x="720522" y="138783"/>
                                </a:cubicBezTo>
                                <a:cubicBezTo>
                                  <a:pt x="404178" y="185950"/>
                                  <a:pt x="0" y="419605"/>
                                  <a:pt x="7582" y="412988"/>
                                </a:cubicBezTo>
                                <a:cubicBezTo>
                                  <a:pt x="241910" y="208582"/>
                                  <a:pt x="464414" y="105712"/>
                                  <a:pt x="617068" y="54023"/>
                                </a:cubicBezTo>
                                <a:cubicBezTo>
                                  <a:pt x="723792" y="17891"/>
                                  <a:pt x="844357" y="1159"/>
                                  <a:pt x="963179" y="579"/>
                                </a:cubicBezTo>
                                <a:close/>
                              </a:path>
                            </a:pathLst>
                          </a:custGeom>
                          <a:solidFill>
                            <a:srgbClr val="3f663e"/>
                          </a:solidFill>
                          <a:ln>
                            <a:noFill/>
                          </a:ln>
                        </wps:spPr>
                        <wps:style>
                          <a:lnRef idx="0"/>
                          <a:fillRef idx="0"/>
                          <a:effectRef idx="0"/>
                          <a:fontRef idx="minor"/>
                        </wps:style>
                        <wps:bodyPr/>
                      </wps:wsp>
                      <wps:wsp>
                        <wps:cNvSpPr/>
                        <wps:spPr>
                          <a:xfrm>
                            <a:off x="1451520" y="0"/>
                            <a:ext cx="167760" cy="335160"/>
                          </a:xfrm>
                          <a:custGeom>
                            <a:avLst/>
                            <a:gdLst/>
                            <a:ahLst/>
                            <a:rect l="l" t="t" r="r" b="b"/>
                            <a:pathLst>
                              <a:path w="682180" h="1641767">
                                <a:moveTo>
                                  <a:pt x="335381" y="0"/>
                                </a:moveTo>
                                <a:lnTo>
                                  <a:pt x="682180" y="638556"/>
                                </a:lnTo>
                                <a:lnTo>
                                  <a:pt x="443674" y="688568"/>
                                </a:lnTo>
                                <a:lnTo>
                                  <a:pt x="576301" y="1559827"/>
                                </a:lnTo>
                                <a:lnTo>
                                  <a:pt x="80772" y="1641767"/>
                                </a:lnTo>
                                <a:lnTo>
                                  <a:pt x="227495" y="687044"/>
                                </a:lnTo>
                                <a:lnTo>
                                  <a:pt x="0" y="638556"/>
                                </a:lnTo>
                                <a:lnTo>
                                  <a:pt x="335381" y="0"/>
                                </a:lnTo>
                                <a:close/>
                              </a:path>
                            </a:pathLst>
                          </a:custGeom>
                          <a:solidFill>
                            <a:srgbClr val="a4c636"/>
                          </a:solidFill>
                          <a:ln>
                            <a:noFill/>
                          </a:ln>
                        </wps:spPr>
                        <wps:style>
                          <a:lnRef idx="0"/>
                          <a:fillRef idx="0"/>
                          <a:effectRef idx="0"/>
                          <a:fontRef idx="minor"/>
                        </wps:style>
                        <wps:bodyPr/>
                      </wps:wsp>
                      <wps:wsp>
                        <wps:cNvSpPr/>
                        <wps:spPr>
                          <a:xfrm>
                            <a:off x="1172880" y="302760"/>
                            <a:ext cx="683280" cy="103680"/>
                          </a:xfrm>
                          <a:custGeom>
                            <a:avLst/>
                            <a:gdLst/>
                            <a:ahLst/>
                            <a:rect l="l" t="t" r="r" b="b"/>
                            <a:pathLst>
                              <a:path w="2759558" h="508155">
                                <a:moveTo>
                                  <a:pt x="1705140" y="4838"/>
                                </a:moveTo>
                                <a:cubicBezTo>
                                  <a:pt x="1926869" y="0"/>
                                  <a:pt x="2171344" y="136944"/>
                                  <a:pt x="2434603" y="168796"/>
                                </a:cubicBezTo>
                                <a:cubicBezTo>
                                  <a:pt x="2697861" y="200647"/>
                                  <a:pt x="2759558" y="92024"/>
                                  <a:pt x="2759558" y="92024"/>
                                </a:cubicBezTo>
                                <a:cubicBezTo>
                                  <a:pt x="2759558" y="92024"/>
                                  <a:pt x="2703196" y="253708"/>
                                  <a:pt x="2538426" y="285724"/>
                                </a:cubicBezTo>
                                <a:cubicBezTo>
                                  <a:pt x="2373655" y="317729"/>
                                  <a:pt x="2170113" y="172148"/>
                                  <a:pt x="1932445" y="128600"/>
                                </a:cubicBezTo>
                                <a:cubicBezTo>
                                  <a:pt x="1694777" y="85052"/>
                                  <a:pt x="1465555" y="160134"/>
                                  <a:pt x="1312126" y="227787"/>
                                </a:cubicBezTo>
                                <a:cubicBezTo>
                                  <a:pt x="1158698" y="295453"/>
                                  <a:pt x="822337" y="482600"/>
                                  <a:pt x="559664" y="506159"/>
                                </a:cubicBezTo>
                                <a:cubicBezTo>
                                  <a:pt x="543247" y="507631"/>
                                  <a:pt x="526695" y="508155"/>
                                  <a:pt x="510091" y="507842"/>
                                </a:cubicBezTo>
                                <a:cubicBezTo>
                                  <a:pt x="261026" y="503156"/>
                                  <a:pt x="0" y="310375"/>
                                  <a:pt x="0" y="310375"/>
                                </a:cubicBezTo>
                                <a:cubicBezTo>
                                  <a:pt x="0" y="310375"/>
                                  <a:pt x="187465" y="349656"/>
                                  <a:pt x="312852" y="364096"/>
                                </a:cubicBezTo>
                                <a:cubicBezTo>
                                  <a:pt x="438226" y="378549"/>
                                  <a:pt x="641248" y="332765"/>
                                  <a:pt x="934568" y="224676"/>
                                </a:cubicBezTo>
                                <a:cubicBezTo>
                                  <a:pt x="1227887" y="116586"/>
                                  <a:pt x="1483398" y="9690"/>
                                  <a:pt x="1705140" y="4838"/>
                                </a:cubicBezTo>
                                <a:close/>
                              </a:path>
                            </a:pathLst>
                          </a:custGeom>
                          <a:solidFill>
                            <a:srgbClr val="3f663e"/>
                          </a:solidFill>
                          <a:ln>
                            <a:noFill/>
                          </a:ln>
                        </wps:spPr>
                        <wps:style>
                          <a:lnRef idx="0"/>
                          <a:fillRef idx="0"/>
                          <a:effectRef idx="0"/>
                          <a:fontRef idx="minor"/>
                        </wps:style>
                        <wps:bodyPr/>
                      </wps:wsp>
                      <wps:wsp>
                        <wps:cNvSpPr/>
                        <wps:spPr>
                          <a:xfrm>
                            <a:off x="0" y="518040"/>
                            <a:ext cx="64080" cy="178920"/>
                          </a:xfrm>
                          <a:custGeom>
                            <a:avLst/>
                            <a:gdLst/>
                            <a:ahLst/>
                            <a:rect l="l" t="t" r="r" b="b"/>
                            <a:pathLst>
                              <a:path w="263366" h="879157">
                                <a:moveTo>
                                  <a:pt x="0" y="0"/>
                                </a:moveTo>
                                <a:lnTo>
                                  <a:pt x="161823" y="0"/>
                                </a:lnTo>
                                <a:cubicBezTo>
                                  <a:pt x="188792" y="0"/>
                                  <a:pt x="213583" y="260"/>
                                  <a:pt x="236197" y="781"/>
                                </a:cubicBezTo>
                                <a:lnTo>
                                  <a:pt x="263366" y="1819"/>
                                </a:lnTo>
                                <a:lnTo>
                                  <a:pt x="263366" y="154276"/>
                                </a:lnTo>
                                <a:lnTo>
                                  <a:pt x="262071" y="153676"/>
                                </a:lnTo>
                                <a:cubicBezTo>
                                  <a:pt x="252974" y="151505"/>
                                  <a:pt x="241821" y="150419"/>
                                  <a:pt x="228613" y="150419"/>
                                </a:cubicBezTo>
                                <a:lnTo>
                                  <a:pt x="228613" y="345910"/>
                                </a:lnTo>
                                <a:cubicBezTo>
                                  <a:pt x="241465" y="345910"/>
                                  <a:pt x="252394" y="345027"/>
                                  <a:pt x="261398" y="343262"/>
                                </a:cubicBezTo>
                                <a:lnTo>
                                  <a:pt x="263366" y="342526"/>
                                </a:lnTo>
                                <a:lnTo>
                                  <a:pt x="263366" y="486579"/>
                                </a:lnTo>
                                <a:lnTo>
                                  <a:pt x="228613" y="482752"/>
                                </a:lnTo>
                                <a:lnTo>
                                  <a:pt x="228613"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378360" y="609480"/>
                            <a:ext cx="58320" cy="90720"/>
                          </a:xfrm>
                          <a:custGeom>
                            <a:avLst/>
                            <a:gdLst/>
                            <a:ahLst/>
                            <a:rect l="l" t="t" r="r" b="b"/>
                            <a:pathLst>
                              <a:path w="240570" h="450128">
                                <a:moveTo>
                                  <a:pt x="240570" y="0"/>
                                </a:moveTo>
                                <a:lnTo>
                                  <a:pt x="240570" y="123441"/>
                                </a:lnTo>
                                <a:lnTo>
                                  <a:pt x="233705" y="129885"/>
                                </a:lnTo>
                                <a:cubicBezTo>
                                  <a:pt x="223523" y="140655"/>
                                  <a:pt x="217030" y="150383"/>
                                  <a:pt x="214224" y="159070"/>
                                </a:cubicBezTo>
                                <a:cubicBezTo>
                                  <a:pt x="208610" y="176444"/>
                                  <a:pt x="205816" y="201424"/>
                                  <a:pt x="205816" y="234012"/>
                                </a:cubicBezTo>
                                <a:cubicBezTo>
                                  <a:pt x="205816" y="271300"/>
                                  <a:pt x="208255" y="295366"/>
                                  <a:pt x="213144" y="306225"/>
                                </a:cubicBezTo>
                                <a:cubicBezTo>
                                  <a:pt x="215589" y="311660"/>
                                  <a:pt x="219231" y="315734"/>
                                  <a:pt x="224071" y="318448"/>
                                </a:cubicBezTo>
                                <a:lnTo>
                                  <a:pt x="240570" y="322155"/>
                                </a:lnTo>
                                <a:lnTo>
                                  <a:pt x="240570" y="421501"/>
                                </a:lnTo>
                                <a:lnTo>
                                  <a:pt x="229426" y="430824"/>
                                </a:lnTo>
                                <a:cubicBezTo>
                                  <a:pt x="208255" y="443689"/>
                                  <a:pt x="183007" y="450128"/>
                                  <a:pt x="153683" y="450128"/>
                                </a:cubicBezTo>
                                <a:cubicBezTo>
                                  <a:pt x="115303" y="450128"/>
                                  <a:pt x="80099" y="439358"/>
                                  <a:pt x="48057" y="417819"/>
                                </a:cubicBezTo>
                                <a:cubicBezTo>
                                  <a:pt x="16027" y="396280"/>
                                  <a:pt x="0" y="349125"/>
                                  <a:pt x="0" y="276367"/>
                                </a:cubicBezTo>
                                <a:lnTo>
                                  <a:pt x="0" y="217172"/>
                                </a:lnTo>
                                <a:cubicBezTo>
                                  <a:pt x="0" y="163235"/>
                                  <a:pt x="8509" y="126494"/>
                                  <a:pt x="25527" y="106936"/>
                                </a:cubicBezTo>
                                <a:cubicBezTo>
                                  <a:pt x="42532" y="87391"/>
                                  <a:pt x="84722" y="64582"/>
                                  <a:pt x="152044" y="38521"/>
                                </a:cubicBezTo>
                                <a:cubicBezTo>
                                  <a:pt x="188068" y="24399"/>
                                  <a:pt x="215716" y="12588"/>
                                  <a:pt x="234993" y="3085"/>
                                </a:cubicBezTo>
                                <a:lnTo>
                                  <a:pt x="240570" y="0"/>
                                </a:lnTo>
                                <a:close/>
                              </a:path>
                            </a:pathLst>
                          </a:custGeom>
                          <a:solidFill>
                            <a:srgbClr val="3f663e"/>
                          </a:solidFill>
                          <a:ln>
                            <a:noFill/>
                          </a:ln>
                        </wps:spPr>
                        <wps:style>
                          <a:lnRef idx="0"/>
                          <a:fillRef idx="0"/>
                          <a:effectRef idx="0"/>
                          <a:fontRef idx="minor"/>
                        </wps:style>
                        <wps:bodyPr/>
                      </wps:wsp>
                      <wps:wsp>
                        <wps:cNvSpPr/>
                        <wps:spPr>
                          <a:xfrm>
                            <a:off x="141480" y="550440"/>
                            <a:ext cx="123840" cy="149400"/>
                          </a:xfrm>
                          <a:custGeom>
                            <a:avLst/>
                            <a:gdLst/>
                            <a:ahLst/>
                            <a:rect l="l" t="t" r="r" b="b"/>
                            <a:pathLst>
                              <a:path w="505549" h="733628">
                                <a:moveTo>
                                  <a:pt x="0" y="0"/>
                                </a:moveTo>
                                <a:lnTo>
                                  <a:pt x="219380" y="0"/>
                                </a:lnTo>
                                <a:lnTo>
                                  <a:pt x="219380" y="490360"/>
                                </a:lnTo>
                                <a:cubicBezTo>
                                  <a:pt x="219380" y="546468"/>
                                  <a:pt x="221094" y="579780"/>
                                  <a:pt x="224536" y="590271"/>
                                </a:cubicBezTo>
                                <a:cubicBezTo>
                                  <a:pt x="227978" y="600773"/>
                                  <a:pt x="237299" y="606018"/>
                                  <a:pt x="252501" y="606018"/>
                                </a:cubicBezTo>
                                <a:cubicBezTo>
                                  <a:pt x="268795" y="606018"/>
                                  <a:pt x="278473" y="600596"/>
                                  <a:pt x="281559" y="589725"/>
                                </a:cubicBezTo>
                                <a:cubicBezTo>
                                  <a:pt x="284632" y="578866"/>
                                  <a:pt x="286169" y="543941"/>
                                  <a:pt x="286169" y="484924"/>
                                </a:cubicBezTo>
                                <a:lnTo>
                                  <a:pt x="286169" y="0"/>
                                </a:lnTo>
                                <a:lnTo>
                                  <a:pt x="505549" y="0"/>
                                </a:lnTo>
                                <a:lnTo>
                                  <a:pt x="505549" y="720598"/>
                                </a:lnTo>
                                <a:lnTo>
                                  <a:pt x="282372" y="720598"/>
                                </a:lnTo>
                                <a:lnTo>
                                  <a:pt x="286169" y="660730"/>
                                </a:lnTo>
                                <a:cubicBezTo>
                                  <a:pt x="270967" y="685025"/>
                                  <a:pt x="252235" y="703250"/>
                                  <a:pt x="229972" y="715404"/>
                                </a:cubicBezTo>
                                <a:cubicBezTo>
                                  <a:pt x="207708" y="727558"/>
                                  <a:pt x="182093" y="733628"/>
                                  <a:pt x="153124" y="733628"/>
                                </a:cubicBezTo>
                                <a:cubicBezTo>
                                  <a:pt x="120180" y="733628"/>
                                  <a:pt x="92850" y="727837"/>
                                  <a:pt x="71133" y="716255"/>
                                </a:cubicBezTo>
                                <a:cubicBezTo>
                                  <a:pt x="49416" y="704672"/>
                                  <a:pt x="33388" y="689292"/>
                                  <a:pt x="23076" y="670103"/>
                                </a:cubicBezTo>
                                <a:cubicBezTo>
                                  <a:pt x="12764" y="650913"/>
                                  <a:pt x="6325" y="630910"/>
                                  <a:pt x="3797" y="610095"/>
                                </a:cubicBezTo>
                                <a:cubicBezTo>
                                  <a:pt x="1257" y="589280"/>
                                  <a:pt x="0" y="547916"/>
                                  <a:pt x="0" y="486016"/>
                                </a:cubicBezTo>
                                <a:lnTo>
                                  <a:pt x="0" y="0"/>
                                </a:lnTo>
                                <a:close/>
                              </a:path>
                            </a:pathLst>
                          </a:custGeom>
                          <a:solidFill>
                            <a:srgbClr val="3f663e"/>
                          </a:solidFill>
                          <a:ln>
                            <a:noFill/>
                          </a:ln>
                        </wps:spPr>
                        <wps:style>
                          <a:lnRef idx="0"/>
                          <a:fillRef idx="0"/>
                          <a:effectRef idx="0"/>
                          <a:fontRef idx="minor"/>
                        </wps:style>
                        <wps:bodyPr/>
                      </wps:wsp>
                      <wps:wsp>
                        <wps:cNvSpPr/>
                        <wps:spPr>
                          <a:xfrm>
                            <a:off x="378360" y="547920"/>
                            <a:ext cx="58320" cy="59040"/>
                          </a:xfrm>
                          <a:custGeom>
                            <a:avLst/>
                            <a:gdLst/>
                            <a:ahLst/>
                            <a:rect l="l" t="t" r="r" b="b"/>
                            <a:pathLst>
                              <a:path w="240570" h="291422">
                                <a:moveTo>
                                  <a:pt x="240570" y="0"/>
                                </a:moveTo>
                                <a:lnTo>
                                  <a:pt x="240570" y="127297"/>
                                </a:lnTo>
                                <a:lnTo>
                                  <a:pt x="238938" y="126881"/>
                                </a:lnTo>
                                <a:cubicBezTo>
                                  <a:pt x="224091" y="126881"/>
                                  <a:pt x="214859" y="131682"/>
                                  <a:pt x="211239" y="141270"/>
                                </a:cubicBezTo>
                                <a:cubicBezTo>
                                  <a:pt x="207620" y="150871"/>
                                  <a:pt x="205816" y="175763"/>
                                  <a:pt x="205816" y="215946"/>
                                </a:cubicBezTo>
                                <a:lnTo>
                                  <a:pt x="205816" y="291422"/>
                                </a:lnTo>
                                <a:lnTo>
                                  <a:pt x="0" y="291422"/>
                                </a:lnTo>
                                <a:lnTo>
                                  <a:pt x="0" y="243098"/>
                                </a:lnTo>
                                <a:cubicBezTo>
                                  <a:pt x="0" y="187346"/>
                                  <a:pt x="6426" y="144356"/>
                                  <a:pt x="19278" y="114130"/>
                                </a:cubicBezTo>
                                <a:cubicBezTo>
                                  <a:pt x="32131" y="83904"/>
                                  <a:pt x="57925" y="57196"/>
                                  <a:pt x="96660" y="34031"/>
                                </a:cubicBezTo>
                                <a:cubicBezTo>
                                  <a:pt x="116027" y="22449"/>
                                  <a:pt x="138290" y="13759"/>
                                  <a:pt x="163451" y="7964"/>
                                </a:cubicBezTo>
                                <a:lnTo>
                                  <a:pt x="240570" y="0"/>
                                </a:lnTo>
                                <a:close/>
                              </a:path>
                            </a:pathLst>
                          </a:custGeom>
                          <a:solidFill>
                            <a:srgbClr val="3f663e"/>
                          </a:solidFill>
                          <a:ln>
                            <a:noFill/>
                          </a:ln>
                        </wps:spPr>
                        <wps:style>
                          <a:lnRef idx="0"/>
                          <a:fillRef idx="0"/>
                          <a:effectRef idx="0"/>
                          <a:fontRef idx="minor"/>
                        </wps:style>
                        <wps:bodyPr/>
                      </wps:wsp>
                      <wps:wsp>
                        <wps:cNvSpPr/>
                        <wps:spPr>
                          <a:xfrm>
                            <a:off x="282600" y="547920"/>
                            <a:ext cx="84960" cy="149400"/>
                          </a:xfrm>
                          <a:custGeom>
                            <a:avLst/>
                            <a:gdLst/>
                            <a:ahLst/>
                            <a:rect l="l" t="t" r="r" b="b"/>
                            <a:pathLst>
                              <a:path w="349161" h="733628">
                                <a:moveTo>
                                  <a:pt x="349161" y="0"/>
                                </a:moveTo>
                                <a:lnTo>
                                  <a:pt x="349161" y="253593"/>
                                </a:lnTo>
                                <a:cubicBezTo>
                                  <a:pt x="308978" y="253593"/>
                                  <a:pt x="279476" y="259029"/>
                                  <a:pt x="260655" y="269887"/>
                                </a:cubicBezTo>
                                <a:cubicBezTo>
                                  <a:pt x="241821" y="280746"/>
                                  <a:pt x="230238" y="295872"/>
                                  <a:pt x="225895" y="315227"/>
                                </a:cubicBezTo>
                                <a:cubicBezTo>
                                  <a:pt x="221552" y="334594"/>
                                  <a:pt x="219380" y="379222"/>
                                  <a:pt x="219380" y="449085"/>
                                </a:cubicBezTo>
                                <a:lnTo>
                                  <a:pt x="219380" y="733628"/>
                                </a:lnTo>
                                <a:lnTo>
                                  <a:pt x="0" y="733628"/>
                                </a:lnTo>
                                <a:lnTo>
                                  <a:pt x="0" y="13030"/>
                                </a:lnTo>
                                <a:lnTo>
                                  <a:pt x="219380" y="13030"/>
                                </a:lnTo>
                                <a:lnTo>
                                  <a:pt x="210693" y="107797"/>
                                </a:lnTo>
                                <a:cubicBezTo>
                                  <a:pt x="242545" y="39929"/>
                                  <a:pt x="288696" y="4001"/>
                                  <a:pt x="349161" y="0"/>
                                </a:cubicBezTo>
                                <a:close/>
                              </a:path>
                            </a:pathLst>
                          </a:custGeom>
                          <a:solidFill>
                            <a:srgbClr val="3f663e"/>
                          </a:solidFill>
                          <a:ln>
                            <a:noFill/>
                          </a:ln>
                        </wps:spPr>
                        <wps:style>
                          <a:lnRef idx="0"/>
                          <a:fillRef idx="0"/>
                          <a:effectRef idx="0"/>
                          <a:fontRef idx="minor"/>
                        </wps:style>
                        <wps:bodyPr/>
                      </wps:wsp>
                      <wps:wsp>
                        <wps:cNvSpPr/>
                        <wps:spPr>
                          <a:xfrm>
                            <a:off x="65520" y="518760"/>
                            <a:ext cx="59760" cy="178560"/>
                          </a:xfrm>
                          <a:custGeom>
                            <a:avLst/>
                            <a:gdLst/>
                            <a:ahLst/>
                            <a:rect l="l" t="t" r="r" b="b"/>
                            <a:pathLst>
                              <a:path w="247072" h="877338">
                                <a:moveTo>
                                  <a:pt x="0" y="0"/>
                                </a:moveTo>
                                <a:lnTo>
                                  <a:pt x="34141" y="1305"/>
                                </a:lnTo>
                                <a:cubicBezTo>
                                  <a:pt x="70660" y="3387"/>
                                  <a:pt x="98469" y="6511"/>
                                  <a:pt x="117570" y="10677"/>
                                </a:cubicBezTo>
                                <a:cubicBezTo>
                                  <a:pt x="155759" y="19008"/>
                                  <a:pt x="186887" y="40268"/>
                                  <a:pt x="210966" y="74482"/>
                                </a:cubicBezTo>
                                <a:cubicBezTo>
                                  <a:pt x="235033" y="108683"/>
                                  <a:pt x="247072" y="163268"/>
                                  <a:pt x="247072" y="238198"/>
                                </a:cubicBezTo>
                                <a:cubicBezTo>
                                  <a:pt x="247072" y="306625"/>
                                  <a:pt x="238563" y="352599"/>
                                  <a:pt x="221558" y="376132"/>
                                </a:cubicBezTo>
                                <a:cubicBezTo>
                                  <a:pt x="204527" y="399666"/>
                                  <a:pt x="171050" y="413788"/>
                                  <a:pt x="121088" y="418487"/>
                                </a:cubicBezTo>
                                <a:cubicBezTo>
                                  <a:pt x="166338" y="429714"/>
                                  <a:pt x="196755" y="444738"/>
                                  <a:pt x="212325" y="463559"/>
                                </a:cubicBezTo>
                                <a:cubicBezTo>
                                  <a:pt x="227882" y="482381"/>
                                  <a:pt x="237573" y="499665"/>
                                  <a:pt x="241370" y="515414"/>
                                </a:cubicBezTo>
                                <a:cubicBezTo>
                                  <a:pt x="245180" y="531161"/>
                                  <a:pt x="247072" y="574519"/>
                                  <a:pt x="247072" y="645461"/>
                                </a:cubicBezTo>
                                <a:lnTo>
                                  <a:pt x="247072" y="877338"/>
                                </a:lnTo>
                                <a:lnTo>
                                  <a:pt x="34754" y="877338"/>
                                </a:lnTo>
                                <a:lnTo>
                                  <a:pt x="34754" y="585187"/>
                                </a:lnTo>
                                <a:cubicBezTo>
                                  <a:pt x="34754" y="538134"/>
                                  <a:pt x="31032" y="508987"/>
                                  <a:pt x="23616" y="497760"/>
                                </a:cubicBezTo>
                                <a:cubicBezTo>
                                  <a:pt x="19907" y="492153"/>
                                  <a:pt x="13189" y="487946"/>
                                  <a:pt x="3461" y="485141"/>
                                </a:cubicBezTo>
                                <a:lnTo>
                                  <a:pt x="0" y="484760"/>
                                </a:lnTo>
                                <a:lnTo>
                                  <a:pt x="0" y="340706"/>
                                </a:lnTo>
                                <a:lnTo>
                                  <a:pt x="19272" y="333498"/>
                                </a:lnTo>
                                <a:cubicBezTo>
                                  <a:pt x="29597" y="326437"/>
                                  <a:pt x="34754" y="303552"/>
                                  <a:pt x="34754" y="264804"/>
                                </a:cubicBezTo>
                                <a:lnTo>
                                  <a:pt x="34754" y="216481"/>
                                </a:lnTo>
                                <a:cubicBezTo>
                                  <a:pt x="34754" y="188604"/>
                                  <a:pt x="29775" y="170316"/>
                                  <a:pt x="19818" y="161630"/>
                                </a:cubicBezTo>
                                <a:lnTo>
                                  <a:pt x="0" y="152457"/>
                                </a:lnTo>
                                <a:lnTo>
                                  <a:pt x="0" y="0"/>
                                </a:lnTo>
                                <a:close/>
                              </a:path>
                            </a:pathLst>
                          </a:custGeom>
                          <a:solidFill>
                            <a:srgbClr val="3f663e"/>
                          </a:solidFill>
                          <a:ln>
                            <a:noFill/>
                          </a:ln>
                        </wps:spPr>
                        <wps:style>
                          <a:lnRef idx="0"/>
                          <a:fillRef idx="0"/>
                          <a:effectRef idx="0"/>
                          <a:fontRef idx="minor"/>
                        </wps:style>
                        <wps:bodyPr/>
                      </wps:wsp>
                      <wps:wsp>
                        <wps:cNvSpPr/>
                        <wps:spPr>
                          <a:xfrm>
                            <a:off x="743040" y="547920"/>
                            <a:ext cx="60840" cy="151920"/>
                          </a:xfrm>
                          <a:custGeom>
                            <a:avLst/>
                            <a:gdLst/>
                            <a:ahLst/>
                            <a:rect l="l" t="t" r="r" b="b"/>
                            <a:pathLst>
                              <a:path w="251415" h="746158">
                                <a:moveTo>
                                  <a:pt x="242735" y="0"/>
                                </a:moveTo>
                                <a:lnTo>
                                  <a:pt x="251415" y="903"/>
                                </a:lnTo>
                                <a:lnTo>
                                  <a:pt x="251415" y="127915"/>
                                </a:lnTo>
                                <a:lnTo>
                                  <a:pt x="234583" y="131075"/>
                                </a:lnTo>
                                <a:cubicBezTo>
                                  <a:pt x="229876" y="133385"/>
                                  <a:pt x="226619" y="136849"/>
                                  <a:pt x="224815" y="141465"/>
                                </a:cubicBezTo>
                                <a:cubicBezTo>
                                  <a:pt x="221183" y="150698"/>
                                  <a:pt x="219380" y="175590"/>
                                  <a:pt x="219380" y="216129"/>
                                </a:cubicBezTo>
                                <a:lnTo>
                                  <a:pt x="219380" y="268795"/>
                                </a:lnTo>
                                <a:lnTo>
                                  <a:pt x="251415" y="268795"/>
                                </a:lnTo>
                                <a:lnTo>
                                  <a:pt x="251415" y="386093"/>
                                </a:lnTo>
                                <a:lnTo>
                                  <a:pt x="219380" y="386093"/>
                                </a:lnTo>
                                <a:lnTo>
                                  <a:pt x="219380" y="541947"/>
                                </a:lnTo>
                                <a:cubicBezTo>
                                  <a:pt x="219380" y="574522"/>
                                  <a:pt x="221729" y="595528"/>
                                  <a:pt x="226441" y="604926"/>
                                </a:cubicBezTo>
                                <a:cubicBezTo>
                                  <a:pt x="228791" y="609638"/>
                                  <a:pt x="232229" y="613169"/>
                                  <a:pt x="236755" y="615521"/>
                                </a:cubicBezTo>
                                <a:lnTo>
                                  <a:pt x="251415" y="618593"/>
                                </a:lnTo>
                                <a:lnTo>
                                  <a:pt x="251415" y="746158"/>
                                </a:lnTo>
                                <a:lnTo>
                                  <a:pt x="192500" y="741632"/>
                                </a:lnTo>
                                <a:cubicBezTo>
                                  <a:pt x="172047" y="738282"/>
                                  <a:pt x="152953" y="733260"/>
                                  <a:pt x="135217" y="726567"/>
                                </a:cubicBezTo>
                                <a:cubicBezTo>
                                  <a:pt x="99733" y="713181"/>
                                  <a:pt x="72124" y="694804"/>
                                  <a:pt x="52400" y="671449"/>
                                </a:cubicBezTo>
                                <a:cubicBezTo>
                                  <a:pt x="32664" y="648106"/>
                                  <a:pt x="18999" y="622402"/>
                                  <a:pt x="11405" y="594347"/>
                                </a:cubicBezTo>
                                <a:cubicBezTo>
                                  <a:pt x="3797" y="566293"/>
                                  <a:pt x="0" y="525475"/>
                                  <a:pt x="0" y="471894"/>
                                </a:cubicBezTo>
                                <a:lnTo>
                                  <a:pt x="0" y="261747"/>
                                </a:lnTo>
                                <a:cubicBezTo>
                                  <a:pt x="0" y="198755"/>
                                  <a:pt x="8496" y="149060"/>
                                  <a:pt x="25527" y="112687"/>
                                </a:cubicBezTo>
                                <a:cubicBezTo>
                                  <a:pt x="42532" y="76302"/>
                                  <a:pt x="70409" y="48425"/>
                                  <a:pt x="109144" y="29057"/>
                                </a:cubicBezTo>
                                <a:cubicBezTo>
                                  <a:pt x="147879" y="9690"/>
                                  <a:pt x="192405" y="0"/>
                                  <a:pt x="242735" y="0"/>
                                </a:cubicBezTo>
                                <a:close/>
                              </a:path>
                            </a:pathLst>
                          </a:custGeom>
                          <a:solidFill>
                            <a:srgbClr val="3f663e"/>
                          </a:solidFill>
                          <a:ln>
                            <a:noFill/>
                          </a:ln>
                        </wps:spPr>
                        <wps:style>
                          <a:lnRef idx="0"/>
                          <a:fillRef idx="0"/>
                          <a:effectRef idx="0"/>
                          <a:fontRef idx="minor"/>
                        </wps:style>
                        <wps:bodyPr/>
                      </wps:wsp>
                      <wps:wsp>
                        <wps:cNvSpPr/>
                        <wps:spPr>
                          <a:xfrm>
                            <a:off x="438120" y="547920"/>
                            <a:ext cx="62280" cy="149400"/>
                          </a:xfrm>
                          <a:custGeom>
                            <a:avLst/>
                            <a:gdLst/>
                            <a:ahLst/>
                            <a:rect l="l" t="t" r="r" b="b"/>
                            <a:pathLst>
                              <a:path w="254133" h="733628">
                                <a:moveTo>
                                  <a:pt x="7055" y="0"/>
                                </a:moveTo>
                                <a:cubicBezTo>
                                  <a:pt x="81261" y="0"/>
                                  <a:pt x="137192" y="13132"/>
                                  <a:pt x="174847" y="39370"/>
                                </a:cubicBezTo>
                                <a:cubicBezTo>
                                  <a:pt x="212490" y="65621"/>
                                  <a:pt x="235121" y="97841"/>
                                  <a:pt x="242729" y="136030"/>
                                </a:cubicBezTo>
                                <a:cubicBezTo>
                                  <a:pt x="250323" y="174231"/>
                                  <a:pt x="254133" y="252870"/>
                                  <a:pt x="254133" y="371970"/>
                                </a:cubicBezTo>
                                <a:lnTo>
                                  <a:pt x="254133" y="733628"/>
                                </a:lnTo>
                                <a:lnTo>
                                  <a:pt x="40723" y="733628"/>
                                </a:lnTo>
                                <a:lnTo>
                                  <a:pt x="40723" y="669417"/>
                                </a:lnTo>
                                <a:cubicBezTo>
                                  <a:pt x="34024" y="682295"/>
                                  <a:pt x="26353" y="693560"/>
                                  <a:pt x="17709" y="703215"/>
                                </a:cubicBezTo>
                                <a:lnTo>
                                  <a:pt x="0" y="718031"/>
                                </a:lnTo>
                                <a:lnTo>
                                  <a:pt x="0" y="618685"/>
                                </a:lnTo>
                                <a:lnTo>
                                  <a:pt x="1619" y="619049"/>
                                </a:lnTo>
                                <a:cubicBezTo>
                                  <a:pt x="15373" y="619049"/>
                                  <a:pt x="24340" y="614794"/>
                                  <a:pt x="28505" y="606286"/>
                                </a:cubicBezTo>
                                <a:cubicBezTo>
                                  <a:pt x="32658" y="597789"/>
                                  <a:pt x="34754" y="575424"/>
                                  <a:pt x="34754" y="539229"/>
                                </a:cubicBezTo>
                                <a:lnTo>
                                  <a:pt x="34754" y="390982"/>
                                </a:lnTo>
                                <a:cubicBezTo>
                                  <a:pt x="25972" y="397408"/>
                                  <a:pt x="18113" y="403574"/>
                                  <a:pt x="11176" y="409480"/>
                                </a:cubicBezTo>
                                <a:lnTo>
                                  <a:pt x="0" y="419971"/>
                                </a:lnTo>
                                <a:lnTo>
                                  <a:pt x="0" y="296530"/>
                                </a:lnTo>
                                <a:lnTo>
                                  <a:pt x="17061" y="287091"/>
                                </a:lnTo>
                                <a:cubicBezTo>
                                  <a:pt x="22515" y="283494"/>
                                  <a:pt x="25876" y="280473"/>
                                  <a:pt x="27146" y="278028"/>
                                </a:cubicBezTo>
                                <a:cubicBezTo>
                                  <a:pt x="32214" y="268262"/>
                                  <a:pt x="34754" y="248348"/>
                                  <a:pt x="34754" y="218300"/>
                                </a:cubicBezTo>
                                <a:cubicBezTo>
                                  <a:pt x="34754" y="180657"/>
                                  <a:pt x="31934" y="156121"/>
                                  <a:pt x="26333" y="144716"/>
                                </a:cubicBezTo>
                                <a:cubicBezTo>
                                  <a:pt x="23520" y="139014"/>
                                  <a:pt x="19787" y="134738"/>
                                  <a:pt x="15127" y="131886"/>
                                </a:cubicBezTo>
                                <a:lnTo>
                                  <a:pt x="0" y="128026"/>
                                </a:lnTo>
                                <a:lnTo>
                                  <a:pt x="0" y="729"/>
                                </a:lnTo>
                                <a:lnTo>
                                  <a:pt x="7055" y="0"/>
                                </a:lnTo>
                                <a:close/>
                              </a:path>
                            </a:pathLst>
                          </a:custGeom>
                          <a:solidFill>
                            <a:srgbClr val="3f663e"/>
                          </a:solidFill>
                          <a:ln>
                            <a:noFill/>
                          </a:ln>
                        </wps:spPr>
                        <wps:style>
                          <a:lnRef idx="0"/>
                          <a:fillRef idx="0"/>
                          <a:effectRef idx="0"/>
                          <a:fontRef idx="minor"/>
                        </wps:style>
                        <wps:bodyPr/>
                      </wps:wsp>
                      <wps:wsp>
                        <wps:cNvSpPr/>
                        <wps:spPr>
                          <a:xfrm>
                            <a:off x="642600" y="518040"/>
                            <a:ext cx="89640" cy="178920"/>
                          </a:xfrm>
                          <a:custGeom>
                            <a:avLst/>
                            <a:gdLst/>
                            <a:ahLst/>
                            <a:rect l="l" t="t" r="r" b="b"/>
                            <a:pathLst>
                              <a:path w="367627" h="879157">
                                <a:moveTo>
                                  <a:pt x="0" y="0"/>
                                </a:moveTo>
                                <a:lnTo>
                                  <a:pt x="228613" y="0"/>
                                </a:lnTo>
                                <a:lnTo>
                                  <a:pt x="228613" y="703211"/>
                                </a:lnTo>
                                <a:lnTo>
                                  <a:pt x="367627" y="703211"/>
                                </a:lnTo>
                                <a:lnTo>
                                  <a:pt x="367627"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516960" y="518040"/>
                            <a:ext cx="54720" cy="178920"/>
                          </a:xfrm>
                          <a:custGeom>
                            <a:avLst/>
                            <a:gdLst/>
                            <a:ahLst/>
                            <a:rect l="l" t="t" r="r" b="b"/>
                            <a:pathLst>
                              <a:path w="225895" h="879157">
                                <a:moveTo>
                                  <a:pt x="0" y="0"/>
                                </a:moveTo>
                                <a:lnTo>
                                  <a:pt x="225895" y="0"/>
                                </a:lnTo>
                                <a:lnTo>
                                  <a:pt x="225895" y="879157"/>
                                </a:lnTo>
                                <a:lnTo>
                                  <a:pt x="0" y="879157"/>
                                </a:lnTo>
                                <a:lnTo>
                                  <a:pt x="0" y="0"/>
                                </a:lnTo>
                              </a:path>
                            </a:pathLst>
                          </a:custGeom>
                          <a:solidFill>
                            <a:srgbClr val="3f663e"/>
                          </a:solidFill>
                          <a:ln>
                            <a:noFill/>
                          </a:ln>
                        </wps:spPr>
                        <wps:style>
                          <a:lnRef idx="0"/>
                          <a:fillRef idx="0"/>
                          <a:effectRef idx="0"/>
                          <a:fontRef idx="minor"/>
                        </wps:style>
                        <wps:bodyPr/>
                      </wps:wsp>
                      <wps:wsp>
                        <wps:cNvSpPr/>
                        <wps:spPr>
                          <a:xfrm>
                            <a:off x="805320" y="637560"/>
                            <a:ext cx="60840" cy="63000"/>
                          </a:xfrm>
                          <a:custGeom>
                            <a:avLst/>
                            <a:gdLst/>
                            <a:ahLst/>
                            <a:rect l="l" t="t" r="r" b="b"/>
                            <a:pathLst>
                              <a:path w="251962" h="313868">
                                <a:moveTo>
                                  <a:pt x="43987" y="0"/>
                                </a:moveTo>
                                <a:lnTo>
                                  <a:pt x="251962" y="0"/>
                                </a:lnTo>
                                <a:lnTo>
                                  <a:pt x="251962" y="53213"/>
                                </a:lnTo>
                                <a:cubicBezTo>
                                  <a:pt x="251962" y="97752"/>
                                  <a:pt x="249155" y="131953"/>
                                  <a:pt x="243555" y="155854"/>
                                </a:cubicBezTo>
                                <a:cubicBezTo>
                                  <a:pt x="237929" y="179743"/>
                                  <a:pt x="224809" y="205270"/>
                                  <a:pt x="204185" y="232423"/>
                                </a:cubicBezTo>
                                <a:cubicBezTo>
                                  <a:pt x="183547" y="259562"/>
                                  <a:pt x="157385" y="279933"/>
                                  <a:pt x="125711" y="293510"/>
                                </a:cubicBezTo>
                                <a:cubicBezTo>
                                  <a:pt x="94037" y="307086"/>
                                  <a:pt x="54312" y="313868"/>
                                  <a:pt x="6522" y="313868"/>
                                </a:cubicBezTo>
                                <a:lnTo>
                                  <a:pt x="0" y="313367"/>
                                </a:lnTo>
                                <a:lnTo>
                                  <a:pt x="0" y="185802"/>
                                </a:lnTo>
                                <a:lnTo>
                                  <a:pt x="2179" y="186258"/>
                                </a:lnTo>
                                <a:cubicBezTo>
                                  <a:pt x="18828" y="186258"/>
                                  <a:pt x="29953" y="180010"/>
                                  <a:pt x="35566" y="167525"/>
                                </a:cubicBezTo>
                                <a:cubicBezTo>
                                  <a:pt x="41180" y="155042"/>
                                  <a:pt x="43987" y="130873"/>
                                  <a:pt x="43987" y="95034"/>
                                </a:cubicBezTo>
                                <a:lnTo>
                                  <a:pt x="43987" y="0"/>
                                </a:lnTo>
                                <a:close/>
                              </a:path>
                            </a:pathLst>
                          </a:custGeom>
                          <a:solidFill>
                            <a:srgbClr val="3f663e"/>
                          </a:solidFill>
                          <a:ln>
                            <a:noFill/>
                          </a:ln>
                        </wps:spPr>
                        <wps:style>
                          <a:lnRef idx="0"/>
                          <a:fillRef idx="0"/>
                          <a:effectRef idx="0"/>
                          <a:fontRef idx="minor"/>
                        </wps:style>
                        <wps:bodyPr/>
                      </wps:wsp>
                      <wps:wsp>
                        <wps:cNvSpPr/>
                        <wps:spPr>
                          <a:xfrm>
                            <a:off x="879480" y="609480"/>
                            <a:ext cx="58320" cy="90720"/>
                          </a:xfrm>
                          <a:custGeom>
                            <a:avLst/>
                            <a:gdLst/>
                            <a:ahLst/>
                            <a:rect l="l" t="t" r="r" b="b"/>
                            <a:pathLst>
                              <a:path w="240557" h="450125">
                                <a:moveTo>
                                  <a:pt x="240557" y="0"/>
                                </a:moveTo>
                                <a:lnTo>
                                  <a:pt x="240557" y="123444"/>
                                </a:lnTo>
                                <a:lnTo>
                                  <a:pt x="233699" y="129882"/>
                                </a:lnTo>
                                <a:cubicBezTo>
                                  <a:pt x="223517" y="140652"/>
                                  <a:pt x="217024" y="150380"/>
                                  <a:pt x="214223" y="159067"/>
                                </a:cubicBezTo>
                                <a:cubicBezTo>
                                  <a:pt x="208597" y="176440"/>
                                  <a:pt x="205804" y="201421"/>
                                  <a:pt x="205804" y="234009"/>
                                </a:cubicBezTo>
                                <a:cubicBezTo>
                                  <a:pt x="205804" y="271297"/>
                                  <a:pt x="208242" y="295363"/>
                                  <a:pt x="213131" y="306222"/>
                                </a:cubicBezTo>
                                <a:cubicBezTo>
                                  <a:pt x="215576" y="311657"/>
                                  <a:pt x="219218" y="315731"/>
                                  <a:pt x="224060" y="318445"/>
                                </a:cubicBezTo>
                                <a:lnTo>
                                  <a:pt x="240557" y="322149"/>
                                </a:lnTo>
                                <a:lnTo>
                                  <a:pt x="240557" y="421505"/>
                                </a:lnTo>
                                <a:lnTo>
                                  <a:pt x="229426" y="430821"/>
                                </a:lnTo>
                                <a:cubicBezTo>
                                  <a:pt x="208242" y="443686"/>
                                  <a:pt x="182994" y="450125"/>
                                  <a:pt x="153670" y="450125"/>
                                </a:cubicBezTo>
                                <a:cubicBezTo>
                                  <a:pt x="115291" y="450125"/>
                                  <a:pt x="80099" y="439355"/>
                                  <a:pt x="48057" y="417816"/>
                                </a:cubicBezTo>
                                <a:cubicBezTo>
                                  <a:pt x="16015" y="396277"/>
                                  <a:pt x="0" y="349122"/>
                                  <a:pt x="0" y="276364"/>
                                </a:cubicBezTo>
                                <a:lnTo>
                                  <a:pt x="0" y="217169"/>
                                </a:lnTo>
                                <a:cubicBezTo>
                                  <a:pt x="0" y="163232"/>
                                  <a:pt x="8496" y="126491"/>
                                  <a:pt x="25514" y="106933"/>
                                </a:cubicBezTo>
                                <a:cubicBezTo>
                                  <a:pt x="42532" y="87388"/>
                                  <a:pt x="84709" y="64579"/>
                                  <a:pt x="152044" y="38518"/>
                                </a:cubicBezTo>
                                <a:cubicBezTo>
                                  <a:pt x="188061" y="24396"/>
                                  <a:pt x="215709" y="12585"/>
                                  <a:pt x="234986" y="3082"/>
                                </a:cubicBezTo>
                                <a:lnTo>
                                  <a:pt x="240557" y="0"/>
                                </a:lnTo>
                                <a:close/>
                              </a:path>
                            </a:pathLst>
                          </a:custGeom>
                          <a:solidFill>
                            <a:srgbClr val="3f663e"/>
                          </a:solidFill>
                          <a:ln>
                            <a:noFill/>
                          </a:ln>
                        </wps:spPr>
                        <wps:style>
                          <a:lnRef idx="0"/>
                          <a:fillRef idx="0"/>
                          <a:effectRef idx="0"/>
                          <a:fontRef idx="minor"/>
                        </wps:style>
                        <wps:bodyPr/>
                      </wps:wsp>
                      <wps:wsp>
                        <wps:cNvSpPr/>
                        <wps:spPr>
                          <a:xfrm>
                            <a:off x="805320" y="547920"/>
                            <a:ext cx="60840" cy="78120"/>
                          </a:xfrm>
                          <a:custGeom>
                            <a:avLst/>
                            <a:gdLst/>
                            <a:ahLst/>
                            <a:rect l="l" t="t" r="r" b="b"/>
                            <a:pathLst>
                              <a:path w="251962" h="385190">
                                <a:moveTo>
                                  <a:pt x="0" y="0"/>
                                </a:moveTo>
                                <a:lnTo>
                                  <a:pt x="75548" y="7857"/>
                                </a:lnTo>
                                <a:cubicBezTo>
                                  <a:pt x="100934" y="13696"/>
                                  <a:pt x="123629" y="22453"/>
                                  <a:pt x="143631" y="34124"/>
                                </a:cubicBezTo>
                                <a:cubicBezTo>
                                  <a:pt x="183636" y="57479"/>
                                  <a:pt x="211691" y="88429"/>
                                  <a:pt x="227807" y="126986"/>
                                </a:cubicBezTo>
                                <a:cubicBezTo>
                                  <a:pt x="243910" y="165543"/>
                                  <a:pt x="251962" y="219760"/>
                                  <a:pt x="251962" y="289622"/>
                                </a:cubicBezTo>
                                <a:lnTo>
                                  <a:pt x="251962" y="385190"/>
                                </a:lnTo>
                                <a:lnTo>
                                  <a:pt x="0" y="385190"/>
                                </a:lnTo>
                                <a:lnTo>
                                  <a:pt x="0" y="267893"/>
                                </a:lnTo>
                                <a:lnTo>
                                  <a:pt x="32036" y="267893"/>
                                </a:lnTo>
                                <a:lnTo>
                                  <a:pt x="32036" y="215226"/>
                                </a:lnTo>
                                <a:cubicBezTo>
                                  <a:pt x="32036" y="177938"/>
                                  <a:pt x="30042" y="153859"/>
                                  <a:pt x="26067" y="143001"/>
                                </a:cubicBezTo>
                                <a:cubicBezTo>
                                  <a:pt x="22079" y="132143"/>
                                  <a:pt x="13938" y="126707"/>
                                  <a:pt x="1632" y="126707"/>
                                </a:cubicBezTo>
                                <a:lnTo>
                                  <a:pt x="0" y="127013"/>
                                </a:lnTo>
                                <a:lnTo>
                                  <a:pt x="0" y="0"/>
                                </a:lnTo>
                                <a:close/>
                              </a:path>
                            </a:pathLst>
                          </a:custGeom>
                          <a:solidFill>
                            <a:srgbClr val="3f663e"/>
                          </a:solidFill>
                          <a:ln>
                            <a:noFill/>
                          </a:ln>
                        </wps:spPr>
                        <wps:style>
                          <a:lnRef idx="0"/>
                          <a:fillRef idx="0"/>
                          <a:effectRef idx="0"/>
                          <a:fontRef idx="minor"/>
                        </wps:style>
                        <wps:bodyPr/>
                      </wps:wsp>
                      <wps:wsp>
                        <wps:cNvSpPr/>
                        <wps:spPr>
                          <a:xfrm>
                            <a:off x="879480" y="547920"/>
                            <a:ext cx="58320" cy="59040"/>
                          </a:xfrm>
                          <a:custGeom>
                            <a:avLst/>
                            <a:gdLst/>
                            <a:ahLst/>
                            <a:rect l="l" t="t" r="r" b="b"/>
                            <a:pathLst>
                              <a:path w="240557" h="291422">
                                <a:moveTo>
                                  <a:pt x="240557" y="0"/>
                                </a:moveTo>
                                <a:lnTo>
                                  <a:pt x="240557" y="127297"/>
                                </a:lnTo>
                                <a:lnTo>
                                  <a:pt x="238925" y="126881"/>
                                </a:lnTo>
                                <a:cubicBezTo>
                                  <a:pt x="224079" y="126881"/>
                                  <a:pt x="214846" y="131682"/>
                                  <a:pt x="211239" y="141270"/>
                                </a:cubicBezTo>
                                <a:cubicBezTo>
                                  <a:pt x="207607" y="150871"/>
                                  <a:pt x="205804" y="175763"/>
                                  <a:pt x="205804" y="215946"/>
                                </a:cubicBezTo>
                                <a:lnTo>
                                  <a:pt x="205804" y="291422"/>
                                </a:lnTo>
                                <a:lnTo>
                                  <a:pt x="0" y="291422"/>
                                </a:lnTo>
                                <a:lnTo>
                                  <a:pt x="0" y="243098"/>
                                </a:lnTo>
                                <a:cubicBezTo>
                                  <a:pt x="0" y="187346"/>
                                  <a:pt x="6414" y="144356"/>
                                  <a:pt x="19279" y="114130"/>
                                </a:cubicBezTo>
                                <a:cubicBezTo>
                                  <a:pt x="32118" y="83904"/>
                                  <a:pt x="57912" y="57196"/>
                                  <a:pt x="96660" y="34031"/>
                                </a:cubicBezTo>
                                <a:cubicBezTo>
                                  <a:pt x="116021" y="22449"/>
                                  <a:pt x="138284" y="13759"/>
                                  <a:pt x="163444" y="7964"/>
                                </a:cubicBezTo>
                                <a:lnTo>
                                  <a:pt x="240557" y="0"/>
                                </a:lnTo>
                                <a:close/>
                              </a:path>
                            </a:pathLst>
                          </a:custGeom>
                          <a:solidFill>
                            <a:srgbClr val="3f663e"/>
                          </a:solidFill>
                          <a:ln>
                            <a:noFill/>
                          </a:ln>
                        </wps:spPr>
                        <wps:style>
                          <a:lnRef idx="0"/>
                          <a:fillRef idx="0"/>
                          <a:effectRef idx="0"/>
                          <a:fontRef idx="minor"/>
                        </wps:style>
                        <wps:bodyPr/>
                      </wps:wsp>
                      <wps:wsp>
                        <wps:cNvSpPr/>
                        <wps:spPr>
                          <a:xfrm>
                            <a:off x="1015920" y="547920"/>
                            <a:ext cx="61560" cy="151920"/>
                          </a:xfrm>
                          <a:custGeom>
                            <a:avLst/>
                            <a:gdLst/>
                            <a:ahLst/>
                            <a:rect l="l" t="t" r="r" b="b"/>
                            <a:pathLst>
                              <a:path w="252775" h="746658">
                                <a:moveTo>
                                  <a:pt x="149873" y="0"/>
                                </a:moveTo>
                                <a:cubicBezTo>
                                  <a:pt x="177026" y="0"/>
                                  <a:pt x="201905" y="4902"/>
                                  <a:pt x="224536" y="14694"/>
                                </a:cubicBezTo>
                                <a:lnTo>
                                  <a:pt x="252775" y="30722"/>
                                </a:lnTo>
                                <a:lnTo>
                                  <a:pt x="252775" y="127665"/>
                                </a:lnTo>
                                <a:lnTo>
                                  <a:pt x="252502" y="127609"/>
                                </a:lnTo>
                                <a:cubicBezTo>
                                  <a:pt x="239471" y="127609"/>
                                  <a:pt x="230683" y="131686"/>
                                  <a:pt x="226162" y="139827"/>
                                </a:cubicBezTo>
                                <a:cubicBezTo>
                                  <a:pt x="221641" y="147980"/>
                                  <a:pt x="219380" y="166167"/>
                                  <a:pt x="219380" y="194411"/>
                                </a:cubicBezTo>
                                <a:lnTo>
                                  <a:pt x="219380" y="547370"/>
                                </a:lnTo>
                                <a:cubicBezTo>
                                  <a:pt x="219380" y="576694"/>
                                  <a:pt x="221552" y="595973"/>
                                  <a:pt x="225896" y="605206"/>
                                </a:cubicBezTo>
                                <a:cubicBezTo>
                                  <a:pt x="230239" y="614438"/>
                                  <a:pt x="238557" y="619049"/>
                                  <a:pt x="250876" y="619049"/>
                                </a:cubicBezTo>
                                <a:lnTo>
                                  <a:pt x="252775" y="618632"/>
                                </a:lnTo>
                                <a:lnTo>
                                  <a:pt x="252775" y="710588"/>
                                </a:lnTo>
                                <a:lnTo>
                                  <a:pt x="219926" y="730339"/>
                                </a:lnTo>
                                <a:cubicBezTo>
                                  <a:pt x="196748" y="741210"/>
                                  <a:pt x="172492" y="746658"/>
                                  <a:pt x="147155" y="746658"/>
                                </a:cubicBezTo>
                                <a:cubicBezTo>
                                  <a:pt x="113119" y="746658"/>
                                  <a:pt x="83617" y="737705"/>
                                  <a:pt x="58649" y="719785"/>
                                </a:cubicBezTo>
                                <a:cubicBezTo>
                                  <a:pt x="33668" y="701865"/>
                                  <a:pt x="17641" y="681139"/>
                                  <a:pt x="10592" y="657606"/>
                                </a:cubicBezTo>
                                <a:cubicBezTo>
                                  <a:pt x="3531" y="634073"/>
                                  <a:pt x="0" y="595706"/>
                                  <a:pt x="0" y="542480"/>
                                </a:cubicBezTo>
                                <a:lnTo>
                                  <a:pt x="0" y="205270"/>
                                </a:lnTo>
                                <a:cubicBezTo>
                                  <a:pt x="0" y="149873"/>
                                  <a:pt x="3531" y="110604"/>
                                  <a:pt x="10592" y="87426"/>
                                </a:cubicBezTo>
                                <a:cubicBezTo>
                                  <a:pt x="17641" y="64262"/>
                                  <a:pt x="33846" y="43904"/>
                                  <a:pt x="59182" y="26339"/>
                                </a:cubicBezTo>
                                <a:cubicBezTo>
                                  <a:pt x="84519" y="8789"/>
                                  <a:pt x="114757" y="0"/>
                                  <a:pt x="149873" y="0"/>
                                </a:cubicBezTo>
                                <a:close/>
                              </a:path>
                            </a:pathLst>
                          </a:custGeom>
                          <a:solidFill>
                            <a:srgbClr val="3f663e"/>
                          </a:solidFill>
                          <a:ln>
                            <a:noFill/>
                          </a:ln>
                        </wps:spPr>
                        <wps:style>
                          <a:lnRef idx="0"/>
                          <a:fillRef idx="0"/>
                          <a:effectRef idx="0"/>
                          <a:fontRef idx="minor"/>
                        </wps:style>
                        <wps:bodyPr/>
                      </wps:wsp>
                      <wps:wsp>
                        <wps:cNvSpPr/>
                        <wps:spPr>
                          <a:xfrm>
                            <a:off x="939240" y="547920"/>
                            <a:ext cx="61560" cy="149400"/>
                          </a:xfrm>
                          <a:custGeom>
                            <a:avLst/>
                            <a:gdLst/>
                            <a:ahLst/>
                            <a:rect l="l" t="t" r="r" b="b"/>
                            <a:pathLst>
                              <a:path w="254134" h="733628">
                                <a:moveTo>
                                  <a:pt x="7055" y="0"/>
                                </a:moveTo>
                                <a:cubicBezTo>
                                  <a:pt x="81261" y="0"/>
                                  <a:pt x="137192" y="13132"/>
                                  <a:pt x="174847" y="39370"/>
                                </a:cubicBezTo>
                                <a:cubicBezTo>
                                  <a:pt x="212503" y="65621"/>
                                  <a:pt x="235134" y="97841"/>
                                  <a:pt x="242729" y="136030"/>
                                </a:cubicBezTo>
                                <a:cubicBezTo>
                                  <a:pt x="250336" y="174231"/>
                                  <a:pt x="254134" y="252870"/>
                                  <a:pt x="254134" y="371970"/>
                                </a:cubicBezTo>
                                <a:lnTo>
                                  <a:pt x="254134" y="733628"/>
                                </a:lnTo>
                                <a:lnTo>
                                  <a:pt x="40723" y="733628"/>
                                </a:lnTo>
                                <a:lnTo>
                                  <a:pt x="40723" y="669417"/>
                                </a:lnTo>
                                <a:cubicBezTo>
                                  <a:pt x="34024" y="682295"/>
                                  <a:pt x="26353" y="693560"/>
                                  <a:pt x="17710" y="703215"/>
                                </a:cubicBezTo>
                                <a:lnTo>
                                  <a:pt x="0" y="718038"/>
                                </a:lnTo>
                                <a:lnTo>
                                  <a:pt x="0" y="618682"/>
                                </a:lnTo>
                                <a:lnTo>
                                  <a:pt x="1632" y="619049"/>
                                </a:lnTo>
                                <a:cubicBezTo>
                                  <a:pt x="15386" y="619049"/>
                                  <a:pt x="24339" y="614794"/>
                                  <a:pt x="28505" y="606286"/>
                                </a:cubicBezTo>
                                <a:cubicBezTo>
                                  <a:pt x="32670" y="597789"/>
                                  <a:pt x="34753" y="575424"/>
                                  <a:pt x="34753" y="539229"/>
                                </a:cubicBezTo>
                                <a:lnTo>
                                  <a:pt x="34753" y="390982"/>
                                </a:lnTo>
                                <a:cubicBezTo>
                                  <a:pt x="25975" y="397408"/>
                                  <a:pt x="18117" y="403574"/>
                                  <a:pt x="11182" y="409480"/>
                                </a:cubicBezTo>
                                <a:lnTo>
                                  <a:pt x="0" y="419977"/>
                                </a:lnTo>
                                <a:lnTo>
                                  <a:pt x="0" y="296533"/>
                                </a:lnTo>
                                <a:lnTo>
                                  <a:pt x="17066" y="287091"/>
                                </a:lnTo>
                                <a:cubicBezTo>
                                  <a:pt x="22519" y="283494"/>
                                  <a:pt x="25879" y="280473"/>
                                  <a:pt x="27146" y="278028"/>
                                </a:cubicBezTo>
                                <a:cubicBezTo>
                                  <a:pt x="32214" y="268262"/>
                                  <a:pt x="34753" y="248348"/>
                                  <a:pt x="34753" y="218300"/>
                                </a:cubicBezTo>
                                <a:cubicBezTo>
                                  <a:pt x="34753" y="180657"/>
                                  <a:pt x="31947" y="156121"/>
                                  <a:pt x="26334" y="144716"/>
                                </a:cubicBezTo>
                                <a:cubicBezTo>
                                  <a:pt x="23527" y="139014"/>
                                  <a:pt x="19793" y="134738"/>
                                  <a:pt x="15132" y="131886"/>
                                </a:cubicBezTo>
                                <a:lnTo>
                                  <a:pt x="0" y="128026"/>
                                </a:lnTo>
                                <a:lnTo>
                                  <a:pt x="0" y="729"/>
                                </a:lnTo>
                                <a:lnTo>
                                  <a:pt x="7055" y="0"/>
                                </a:lnTo>
                                <a:close/>
                              </a:path>
                            </a:pathLst>
                          </a:custGeom>
                          <a:solidFill>
                            <a:srgbClr val="3f663e"/>
                          </a:solidFill>
                          <a:ln>
                            <a:noFill/>
                          </a:ln>
                        </wps:spPr>
                        <wps:style>
                          <a:lnRef idx="0"/>
                          <a:fillRef idx="0"/>
                          <a:effectRef idx="0"/>
                          <a:fontRef idx="minor"/>
                        </wps:style>
                        <wps:bodyPr/>
                      </wps:wsp>
                      <wps:wsp>
                        <wps:cNvSpPr/>
                        <wps:spPr>
                          <a:xfrm>
                            <a:off x="1155240" y="547920"/>
                            <a:ext cx="60840" cy="151920"/>
                          </a:xfrm>
                          <a:custGeom>
                            <a:avLst/>
                            <a:gdLst/>
                            <a:ahLst/>
                            <a:rect l="l" t="t" r="r" b="b"/>
                            <a:pathLst>
                              <a:path w="251415" h="746158">
                                <a:moveTo>
                                  <a:pt x="242722" y="0"/>
                                </a:moveTo>
                                <a:lnTo>
                                  <a:pt x="251415" y="904"/>
                                </a:lnTo>
                                <a:lnTo>
                                  <a:pt x="251415" y="127915"/>
                                </a:lnTo>
                                <a:lnTo>
                                  <a:pt x="234581" y="131075"/>
                                </a:lnTo>
                                <a:cubicBezTo>
                                  <a:pt x="229873" y="133385"/>
                                  <a:pt x="226612" y="136849"/>
                                  <a:pt x="224803" y="141465"/>
                                </a:cubicBezTo>
                                <a:cubicBezTo>
                                  <a:pt x="221183" y="150698"/>
                                  <a:pt x="219380" y="175590"/>
                                  <a:pt x="219380" y="216129"/>
                                </a:cubicBezTo>
                                <a:lnTo>
                                  <a:pt x="219380" y="268795"/>
                                </a:lnTo>
                                <a:lnTo>
                                  <a:pt x="251415" y="268795"/>
                                </a:lnTo>
                                <a:lnTo>
                                  <a:pt x="251415" y="386093"/>
                                </a:lnTo>
                                <a:lnTo>
                                  <a:pt x="219380" y="386093"/>
                                </a:lnTo>
                                <a:lnTo>
                                  <a:pt x="219380" y="541947"/>
                                </a:lnTo>
                                <a:cubicBezTo>
                                  <a:pt x="219380" y="574522"/>
                                  <a:pt x="221729" y="595528"/>
                                  <a:pt x="226441" y="604926"/>
                                </a:cubicBezTo>
                                <a:cubicBezTo>
                                  <a:pt x="228791" y="609638"/>
                                  <a:pt x="232229" y="613169"/>
                                  <a:pt x="236755" y="615521"/>
                                </a:cubicBezTo>
                                <a:lnTo>
                                  <a:pt x="251415" y="618593"/>
                                </a:lnTo>
                                <a:lnTo>
                                  <a:pt x="251415" y="746158"/>
                                </a:lnTo>
                                <a:lnTo>
                                  <a:pt x="192499" y="741632"/>
                                </a:lnTo>
                                <a:cubicBezTo>
                                  <a:pt x="172044" y="738282"/>
                                  <a:pt x="152946" y="733260"/>
                                  <a:pt x="135204" y="726567"/>
                                </a:cubicBezTo>
                                <a:cubicBezTo>
                                  <a:pt x="99733" y="713181"/>
                                  <a:pt x="72124" y="694804"/>
                                  <a:pt x="52400" y="671449"/>
                                </a:cubicBezTo>
                                <a:cubicBezTo>
                                  <a:pt x="32664" y="648106"/>
                                  <a:pt x="18999" y="622402"/>
                                  <a:pt x="11405" y="594347"/>
                                </a:cubicBezTo>
                                <a:cubicBezTo>
                                  <a:pt x="3797" y="566293"/>
                                  <a:pt x="0" y="525475"/>
                                  <a:pt x="0" y="471894"/>
                                </a:cubicBezTo>
                                <a:lnTo>
                                  <a:pt x="0" y="261747"/>
                                </a:lnTo>
                                <a:cubicBezTo>
                                  <a:pt x="0" y="198755"/>
                                  <a:pt x="8496" y="149060"/>
                                  <a:pt x="25514" y="112687"/>
                                </a:cubicBezTo>
                                <a:cubicBezTo>
                                  <a:pt x="42532" y="76302"/>
                                  <a:pt x="70409" y="48425"/>
                                  <a:pt x="109144" y="29057"/>
                                </a:cubicBezTo>
                                <a:cubicBezTo>
                                  <a:pt x="147879" y="9690"/>
                                  <a:pt x="192405" y="0"/>
                                  <a:pt x="242722" y="0"/>
                                </a:cubicBezTo>
                                <a:close/>
                              </a:path>
                            </a:pathLst>
                          </a:custGeom>
                          <a:solidFill>
                            <a:srgbClr val="3f663e"/>
                          </a:solidFill>
                          <a:ln>
                            <a:noFill/>
                          </a:ln>
                        </wps:spPr>
                        <wps:style>
                          <a:lnRef idx="0"/>
                          <a:fillRef idx="0"/>
                          <a:effectRef idx="0"/>
                          <a:fontRef idx="minor"/>
                        </wps:style>
                        <wps:bodyPr/>
                      </wps:wsp>
                      <wps:wsp>
                        <wps:cNvSpPr/>
                        <wps:spPr>
                          <a:xfrm>
                            <a:off x="1078920" y="518040"/>
                            <a:ext cx="61560" cy="178920"/>
                          </a:xfrm>
                          <a:custGeom>
                            <a:avLst/>
                            <a:gdLst/>
                            <a:ahLst/>
                            <a:rect l="l" t="t" r="r" b="b"/>
                            <a:pathLst>
                              <a:path w="252774" h="879157">
                                <a:moveTo>
                                  <a:pt x="33394" y="0"/>
                                </a:moveTo>
                                <a:lnTo>
                                  <a:pt x="252774" y="0"/>
                                </a:lnTo>
                                <a:lnTo>
                                  <a:pt x="252774" y="879157"/>
                                </a:lnTo>
                                <a:lnTo>
                                  <a:pt x="33394" y="879157"/>
                                </a:lnTo>
                                <a:lnTo>
                                  <a:pt x="33394" y="826897"/>
                                </a:lnTo>
                                <a:cubicBezTo>
                                  <a:pt x="22898" y="837781"/>
                                  <a:pt x="12128" y="847303"/>
                                  <a:pt x="1087" y="855464"/>
                                </a:cubicBezTo>
                                <a:lnTo>
                                  <a:pt x="0" y="856118"/>
                                </a:lnTo>
                                <a:lnTo>
                                  <a:pt x="0" y="764162"/>
                                </a:lnTo>
                                <a:lnTo>
                                  <a:pt x="15746" y="760711"/>
                                </a:lnTo>
                                <a:cubicBezTo>
                                  <a:pt x="20450" y="758133"/>
                                  <a:pt x="23977" y="754266"/>
                                  <a:pt x="26333" y="749109"/>
                                </a:cubicBezTo>
                                <a:cubicBezTo>
                                  <a:pt x="31033" y="738784"/>
                                  <a:pt x="33394" y="713536"/>
                                  <a:pt x="33394" y="673354"/>
                                </a:cubicBezTo>
                                <a:lnTo>
                                  <a:pt x="33394" y="339941"/>
                                </a:lnTo>
                                <a:cubicBezTo>
                                  <a:pt x="33394" y="313512"/>
                                  <a:pt x="31134" y="295770"/>
                                  <a:pt x="26613" y="286715"/>
                                </a:cubicBezTo>
                                <a:cubicBezTo>
                                  <a:pt x="24346" y="282194"/>
                                  <a:pt x="20971" y="278799"/>
                                  <a:pt x="16489" y="276536"/>
                                </a:cubicBezTo>
                                <a:lnTo>
                                  <a:pt x="0" y="273194"/>
                                </a:lnTo>
                                <a:lnTo>
                                  <a:pt x="0" y="176251"/>
                                </a:lnTo>
                                <a:lnTo>
                                  <a:pt x="4135" y="178598"/>
                                </a:lnTo>
                                <a:cubicBezTo>
                                  <a:pt x="14408" y="185947"/>
                                  <a:pt x="24162" y="194519"/>
                                  <a:pt x="33394" y="204317"/>
                                </a:cubicBezTo>
                                <a:lnTo>
                                  <a:pt x="33394" y="0"/>
                                </a:lnTo>
                                <a:close/>
                              </a:path>
                            </a:pathLst>
                          </a:custGeom>
                          <a:solidFill>
                            <a:srgbClr val="3f663e"/>
                          </a:solidFill>
                          <a:ln>
                            <a:noFill/>
                          </a:ln>
                        </wps:spPr>
                        <wps:style>
                          <a:lnRef idx="0"/>
                          <a:fillRef idx="0"/>
                          <a:effectRef idx="0"/>
                          <a:fontRef idx="minor"/>
                        </wps:style>
                        <wps:bodyPr/>
                      </wps:wsp>
                      <wps:wsp>
                        <wps:cNvSpPr/>
                        <wps:spPr>
                          <a:xfrm>
                            <a:off x="1217160" y="637560"/>
                            <a:ext cx="60840" cy="63000"/>
                          </a:xfrm>
                          <a:custGeom>
                            <a:avLst/>
                            <a:gdLst/>
                            <a:ahLst/>
                            <a:rect l="l" t="t" r="r" b="b"/>
                            <a:pathLst>
                              <a:path w="251962" h="313868">
                                <a:moveTo>
                                  <a:pt x="43987" y="0"/>
                                </a:moveTo>
                                <a:lnTo>
                                  <a:pt x="251962" y="0"/>
                                </a:lnTo>
                                <a:lnTo>
                                  <a:pt x="251962" y="53213"/>
                                </a:lnTo>
                                <a:cubicBezTo>
                                  <a:pt x="251962" y="97752"/>
                                  <a:pt x="249155" y="131953"/>
                                  <a:pt x="243541" y="155854"/>
                                </a:cubicBezTo>
                                <a:cubicBezTo>
                                  <a:pt x="237929" y="179743"/>
                                  <a:pt x="224809" y="205270"/>
                                  <a:pt x="204184" y="232423"/>
                                </a:cubicBezTo>
                                <a:cubicBezTo>
                                  <a:pt x="183547" y="259562"/>
                                  <a:pt x="157385" y="279933"/>
                                  <a:pt x="125711" y="293510"/>
                                </a:cubicBezTo>
                                <a:cubicBezTo>
                                  <a:pt x="94025" y="307086"/>
                                  <a:pt x="54299" y="313868"/>
                                  <a:pt x="6522" y="313868"/>
                                </a:cubicBezTo>
                                <a:lnTo>
                                  <a:pt x="0" y="313367"/>
                                </a:lnTo>
                                <a:lnTo>
                                  <a:pt x="0" y="185802"/>
                                </a:lnTo>
                                <a:lnTo>
                                  <a:pt x="2179" y="186258"/>
                                </a:lnTo>
                                <a:cubicBezTo>
                                  <a:pt x="18816" y="186258"/>
                                  <a:pt x="29953" y="180010"/>
                                  <a:pt x="35566" y="167525"/>
                                </a:cubicBezTo>
                                <a:cubicBezTo>
                                  <a:pt x="41180" y="155042"/>
                                  <a:pt x="43987" y="130873"/>
                                  <a:pt x="43987" y="95034"/>
                                </a:cubicBezTo>
                                <a:lnTo>
                                  <a:pt x="43987" y="0"/>
                                </a:lnTo>
                                <a:close/>
                              </a:path>
                            </a:pathLst>
                          </a:custGeom>
                          <a:solidFill>
                            <a:srgbClr val="3f663e"/>
                          </a:solidFill>
                          <a:ln>
                            <a:noFill/>
                          </a:ln>
                        </wps:spPr>
                        <wps:style>
                          <a:lnRef idx="0"/>
                          <a:fillRef idx="0"/>
                          <a:effectRef idx="0"/>
                          <a:fontRef idx="minor"/>
                        </wps:style>
                        <wps:bodyPr/>
                      </wps:wsp>
                      <wps:wsp>
                        <wps:cNvSpPr/>
                        <wps:spPr>
                          <a:xfrm>
                            <a:off x="1732320" y="550440"/>
                            <a:ext cx="61560" cy="167760"/>
                          </a:xfrm>
                          <a:custGeom>
                            <a:avLst/>
                            <a:gdLst/>
                            <a:ahLst/>
                            <a:rect l="l" t="t" r="r" b="b"/>
                            <a:pathLst>
                              <a:path w="252508" h="823227">
                                <a:moveTo>
                                  <a:pt x="0" y="0"/>
                                </a:moveTo>
                                <a:lnTo>
                                  <a:pt x="223190" y="0"/>
                                </a:lnTo>
                                <a:lnTo>
                                  <a:pt x="219380" y="63678"/>
                                </a:lnTo>
                                <a:cubicBezTo>
                                  <a:pt x="229159" y="50806"/>
                                  <a:pt x="239430" y="39563"/>
                                  <a:pt x="250198" y="29951"/>
                                </a:cubicBezTo>
                                <a:lnTo>
                                  <a:pt x="252508" y="28315"/>
                                </a:lnTo>
                                <a:lnTo>
                                  <a:pt x="252508" y="114827"/>
                                </a:lnTo>
                                <a:lnTo>
                                  <a:pt x="235739" y="118654"/>
                                </a:lnTo>
                                <a:cubicBezTo>
                                  <a:pt x="231077" y="121371"/>
                                  <a:pt x="227705" y="125444"/>
                                  <a:pt x="225628" y="130873"/>
                                </a:cubicBezTo>
                                <a:cubicBezTo>
                                  <a:pt x="221463" y="141732"/>
                                  <a:pt x="219380" y="167983"/>
                                  <a:pt x="219380" y="209614"/>
                                </a:cubicBezTo>
                                <a:lnTo>
                                  <a:pt x="219380" y="508279"/>
                                </a:lnTo>
                                <a:cubicBezTo>
                                  <a:pt x="219380" y="551713"/>
                                  <a:pt x="221552" y="578866"/>
                                  <a:pt x="225896" y="589725"/>
                                </a:cubicBezTo>
                                <a:cubicBezTo>
                                  <a:pt x="228067" y="595160"/>
                                  <a:pt x="231505" y="599234"/>
                                  <a:pt x="236213" y="601948"/>
                                </a:cubicBezTo>
                                <a:lnTo>
                                  <a:pt x="252508" y="605648"/>
                                </a:lnTo>
                                <a:lnTo>
                                  <a:pt x="252508" y="692961"/>
                                </a:lnTo>
                                <a:lnTo>
                                  <a:pt x="249654" y="690931"/>
                                </a:lnTo>
                                <a:cubicBezTo>
                                  <a:pt x="239065" y="681501"/>
                                  <a:pt x="228975" y="670528"/>
                                  <a:pt x="219380" y="658013"/>
                                </a:cubicBezTo>
                                <a:lnTo>
                                  <a:pt x="219380" y="823227"/>
                                </a:lnTo>
                                <a:lnTo>
                                  <a:pt x="0" y="823227"/>
                                </a:lnTo>
                                <a:lnTo>
                                  <a:pt x="0" y="0"/>
                                </a:lnTo>
                                <a:close/>
                              </a:path>
                            </a:pathLst>
                          </a:custGeom>
                          <a:solidFill>
                            <a:srgbClr val="3f663e"/>
                          </a:solidFill>
                          <a:ln>
                            <a:noFill/>
                          </a:ln>
                        </wps:spPr>
                        <wps:style>
                          <a:lnRef idx="0"/>
                          <a:fillRef idx="0"/>
                          <a:effectRef idx="0"/>
                          <a:fontRef idx="minor"/>
                        </wps:style>
                        <wps:bodyPr/>
                      </wps:wsp>
                      <wps:wsp>
                        <wps:cNvSpPr/>
                        <wps:spPr>
                          <a:xfrm>
                            <a:off x="1660680" y="550440"/>
                            <a:ext cx="54720" cy="146520"/>
                          </a:xfrm>
                          <a:custGeom>
                            <a:avLst/>
                            <a:gdLst/>
                            <a:ahLst/>
                            <a:rect l="l" t="t" r="r" b="b"/>
                            <a:pathLst>
                              <a:path w="225895" h="720598">
                                <a:moveTo>
                                  <a:pt x="0" y="0"/>
                                </a:moveTo>
                                <a:lnTo>
                                  <a:pt x="225895" y="0"/>
                                </a:lnTo>
                                <a:lnTo>
                                  <a:pt x="225895" y="720598"/>
                                </a:lnTo>
                                <a:lnTo>
                                  <a:pt x="0" y="720598"/>
                                </a:lnTo>
                                <a:lnTo>
                                  <a:pt x="0" y="0"/>
                                </a:lnTo>
                              </a:path>
                            </a:pathLst>
                          </a:custGeom>
                          <a:solidFill>
                            <a:srgbClr val="3f663e"/>
                          </a:solidFill>
                          <a:ln>
                            <a:noFill/>
                          </a:ln>
                        </wps:spPr>
                        <wps:style>
                          <a:lnRef idx="0"/>
                          <a:fillRef idx="0"/>
                          <a:effectRef idx="0"/>
                          <a:fontRef idx="minor"/>
                        </wps:style>
                        <wps:bodyPr/>
                      </wps:wsp>
                      <wps:wsp>
                        <wps:cNvSpPr/>
                        <wps:spPr>
                          <a:xfrm>
                            <a:off x="1217160" y="547920"/>
                            <a:ext cx="60840" cy="78120"/>
                          </a:xfrm>
                          <a:custGeom>
                            <a:avLst/>
                            <a:gdLst/>
                            <a:ahLst/>
                            <a:rect l="l" t="t" r="r" b="b"/>
                            <a:pathLst>
                              <a:path w="251962" h="385189">
                                <a:moveTo>
                                  <a:pt x="0" y="0"/>
                                </a:moveTo>
                                <a:lnTo>
                                  <a:pt x="75546" y="7856"/>
                                </a:lnTo>
                                <a:cubicBezTo>
                                  <a:pt x="100934" y="13695"/>
                                  <a:pt x="123629" y="22451"/>
                                  <a:pt x="143631" y="34123"/>
                                </a:cubicBezTo>
                                <a:cubicBezTo>
                                  <a:pt x="183623" y="57478"/>
                                  <a:pt x="211690" y="88428"/>
                                  <a:pt x="227793" y="126985"/>
                                </a:cubicBezTo>
                                <a:cubicBezTo>
                                  <a:pt x="243897" y="165542"/>
                                  <a:pt x="251962" y="219759"/>
                                  <a:pt x="251962" y="289621"/>
                                </a:cubicBezTo>
                                <a:lnTo>
                                  <a:pt x="251962" y="385189"/>
                                </a:lnTo>
                                <a:lnTo>
                                  <a:pt x="0" y="385189"/>
                                </a:lnTo>
                                <a:lnTo>
                                  <a:pt x="0" y="267891"/>
                                </a:lnTo>
                                <a:lnTo>
                                  <a:pt x="32036" y="267891"/>
                                </a:lnTo>
                                <a:lnTo>
                                  <a:pt x="32036" y="215225"/>
                                </a:lnTo>
                                <a:cubicBezTo>
                                  <a:pt x="32036" y="177937"/>
                                  <a:pt x="30042" y="153858"/>
                                  <a:pt x="26067" y="143000"/>
                                </a:cubicBezTo>
                                <a:cubicBezTo>
                                  <a:pt x="22079" y="132142"/>
                                  <a:pt x="13938" y="126705"/>
                                  <a:pt x="1632" y="126705"/>
                                </a:cubicBezTo>
                                <a:lnTo>
                                  <a:pt x="0" y="127012"/>
                                </a:lnTo>
                                <a:lnTo>
                                  <a:pt x="0" y="0"/>
                                </a:lnTo>
                                <a:close/>
                              </a:path>
                            </a:pathLst>
                          </a:custGeom>
                          <a:solidFill>
                            <a:srgbClr val="3f663e"/>
                          </a:solidFill>
                          <a:ln>
                            <a:noFill/>
                          </a:ln>
                        </wps:spPr>
                        <wps:style>
                          <a:lnRef idx="0"/>
                          <a:fillRef idx="0"/>
                          <a:effectRef idx="0"/>
                          <a:fontRef idx="minor"/>
                        </wps:style>
                        <wps:bodyPr/>
                      </wps:wsp>
                      <wps:wsp>
                        <wps:cNvSpPr/>
                        <wps:spPr>
                          <a:xfrm>
                            <a:off x="1388160" y="547920"/>
                            <a:ext cx="118800" cy="151920"/>
                          </a:xfrm>
                          <a:custGeom>
                            <a:avLst/>
                            <a:gdLst/>
                            <a:ahLst/>
                            <a:rect l="l" t="t" r="r" b="b"/>
                            <a:pathLst>
                              <a:path w="481114" h="746658">
                                <a:moveTo>
                                  <a:pt x="226987" y="0"/>
                                </a:moveTo>
                                <a:cubicBezTo>
                                  <a:pt x="274765" y="0"/>
                                  <a:pt x="315405" y="6070"/>
                                  <a:pt x="348894" y="18199"/>
                                </a:cubicBezTo>
                                <a:cubicBezTo>
                                  <a:pt x="382372" y="30328"/>
                                  <a:pt x="408077" y="46342"/>
                                  <a:pt x="425996" y="66256"/>
                                </a:cubicBezTo>
                                <a:cubicBezTo>
                                  <a:pt x="443916" y="86169"/>
                                  <a:pt x="454787" y="104635"/>
                                  <a:pt x="458584" y="121641"/>
                                </a:cubicBezTo>
                                <a:cubicBezTo>
                                  <a:pt x="462382" y="138658"/>
                                  <a:pt x="464286" y="165265"/>
                                  <a:pt x="464286" y="201460"/>
                                </a:cubicBezTo>
                                <a:lnTo>
                                  <a:pt x="464286" y="243281"/>
                                </a:lnTo>
                                <a:lnTo>
                                  <a:pt x="269888" y="243281"/>
                                </a:lnTo>
                                <a:lnTo>
                                  <a:pt x="269888" y="204178"/>
                                </a:lnTo>
                                <a:cubicBezTo>
                                  <a:pt x="269888" y="170878"/>
                                  <a:pt x="267983" y="149796"/>
                                  <a:pt x="264185" y="140919"/>
                                </a:cubicBezTo>
                                <a:cubicBezTo>
                                  <a:pt x="260376" y="132055"/>
                                  <a:pt x="250876" y="127609"/>
                                  <a:pt x="235674" y="127609"/>
                                </a:cubicBezTo>
                                <a:cubicBezTo>
                                  <a:pt x="223355" y="127609"/>
                                  <a:pt x="214135" y="131686"/>
                                  <a:pt x="207976" y="139827"/>
                                </a:cubicBezTo>
                                <a:cubicBezTo>
                                  <a:pt x="201816" y="147980"/>
                                  <a:pt x="198742" y="160198"/>
                                  <a:pt x="198742" y="176492"/>
                                </a:cubicBezTo>
                                <a:cubicBezTo>
                                  <a:pt x="198742" y="198577"/>
                                  <a:pt x="200279" y="214770"/>
                                  <a:pt x="203365" y="225082"/>
                                </a:cubicBezTo>
                                <a:cubicBezTo>
                                  <a:pt x="206439" y="235407"/>
                                  <a:pt x="215659" y="246723"/>
                                  <a:pt x="231051" y="259029"/>
                                </a:cubicBezTo>
                                <a:cubicBezTo>
                                  <a:pt x="246444" y="271335"/>
                                  <a:pt x="278029" y="289255"/>
                                  <a:pt x="325819" y="312788"/>
                                </a:cubicBezTo>
                                <a:cubicBezTo>
                                  <a:pt x="389522" y="343929"/>
                                  <a:pt x="431343" y="373253"/>
                                  <a:pt x="451256" y="400748"/>
                                </a:cubicBezTo>
                                <a:cubicBezTo>
                                  <a:pt x="471157" y="428269"/>
                                  <a:pt x="481114" y="468275"/>
                                  <a:pt x="481114" y="520764"/>
                                </a:cubicBezTo>
                                <a:cubicBezTo>
                                  <a:pt x="481114" y="579412"/>
                                  <a:pt x="473520" y="623671"/>
                                  <a:pt x="458305" y="653529"/>
                                </a:cubicBezTo>
                                <a:cubicBezTo>
                                  <a:pt x="443103" y="683399"/>
                                  <a:pt x="417665" y="706386"/>
                                  <a:pt x="382016" y="722490"/>
                                </a:cubicBezTo>
                                <a:cubicBezTo>
                                  <a:pt x="346355" y="738594"/>
                                  <a:pt x="303365" y="746658"/>
                                  <a:pt x="253047" y="746658"/>
                                </a:cubicBezTo>
                                <a:cubicBezTo>
                                  <a:pt x="197295" y="746658"/>
                                  <a:pt x="149606" y="737971"/>
                                  <a:pt x="109957" y="720598"/>
                                </a:cubicBezTo>
                                <a:cubicBezTo>
                                  <a:pt x="70320" y="703225"/>
                                  <a:pt x="43079" y="679691"/>
                                  <a:pt x="28232" y="649998"/>
                                </a:cubicBezTo>
                                <a:cubicBezTo>
                                  <a:pt x="13386" y="620319"/>
                                  <a:pt x="5969" y="575424"/>
                                  <a:pt x="5969" y="515328"/>
                                </a:cubicBezTo>
                                <a:lnTo>
                                  <a:pt x="5969" y="480581"/>
                                </a:lnTo>
                                <a:lnTo>
                                  <a:pt x="200368" y="480581"/>
                                </a:lnTo>
                                <a:lnTo>
                                  <a:pt x="200368" y="526199"/>
                                </a:lnTo>
                                <a:cubicBezTo>
                                  <a:pt x="200368" y="564934"/>
                                  <a:pt x="202819" y="590093"/>
                                  <a:pt x="207709" y="601675"/>
                                </a:cubicBezTo>
                                <a:cubicBezTo>
                                  <a:pt x="212598" y="613258"/>
                                  <a:pt x="222276" y="619049"/>
                                  <a:pt x="236754" y="619049"/>
                                </a:cubicBezTo>
                                <a:cubicBezTo>
                                  <a:pt x="252324" y="619049"/>
                                  <a:pt x="263182" y="615162"/>
                                  <a:pt x="269342" y="607378"/>
                                </a:cubicBezTo>
                                <a:cubicBezTo>
                                  <a:pt x="275489" y="599592"/>
                                  <a:pt x="278574" y="583209"/>
                                  <a:pt x="278574" y="558228"/>
                                </a:cubicBezTo>
                                <a:cubicBezTo>
                                  <a:pt x="278574" y="523837"/>
                                  <a:pt x="274587" y="502298"/>
                                  <a:pt x="266624" y="493611"/>
                                </a:cubicBezTo>
                                <a:cubicBezTo>
                                  <a:pt x="258293" y="484924"/>
                                  <a:pt x="215760" y="459219"/>
                                  <a:pt x="139014" y="416496"/>
                                </a:cubicBezTo>
                                <a:cubicBezTo>
                                  <a:pt x="74575" y="380302"/>
                                  <a:pt x="35293" y="347459"/>
                                  <a:pt x="21184" y="317944"/>
                                </a:cubicBezTo>
                                <a:cubicBezTo>
                                  <a:pt x="7062" y="288442"/>
                                  <a:pt x="0" y="253416"/>
                                  <a:pt x="0" y="212865"/>
                                </a:cubicBezTo>
                                <a:cubicBezTo>
                                  <a:pt x="0" y="155308"/>
                                  <a:pt x="7607" y="112865"/>
                                  <a:pt x="22809" y="85534"/>
                                </a:cubicBezTo>
                                <a:cubicBezTo>
                                  <a:pt x="38012" y="58204"/>
                                  <a:pt x="63805" y="37109"/>
                                  <a:pt x="100191" y="22263"/>
                                </a:cubicBezTo>
                                <a:cubicBezTo>
                                  <a:pt x="136576" y="7429"/>
                                  <a:pt x="178829" y="0"/>
                                  <a:pt x="226987" y="0"/>
                                </a:cubicBezTo>
                                <a:close/>
                              </a:path>
                            </a:pathLst>
                          </a:custGeom>
                          <a:solidFill>
                            <a:srgbClr val="3f663e"/>
                          </a:solidFill>
                          <a:ln>
                            <a:noFill/>
                          </a:ln>
                        </wps:spPr>
                        <wps:style>
                          <a:lnRef idx="0"/>
                          <a:fillRef idx="0"/>
                          <a:effectRef idx="0"/>
                          <a:fontRef idx="minor"/>
                        </wps:style>
                        <wps:bodyPr/>
                      </wps:wsp>
                      <wps:wsp>
                        <wps:cNvSpPr/>
                        <wps:spPr>
                          <a:xfrm>
                            <a:off x="1293480" y="547920"/>
                            <a:ext cx="84960" cy="149400"/>
                          </a:xfrm>
                          <a:custGeom>
                            <a:avLst/>
                            <a:gdLst/>
                            <a:ahLst/>
                            <a:rect l="l" t="t" r="r" b="b"/>
                            <a:pathLst>
                              <a:path w="349161" h="733628">
                                <a:moveTo>
                                  <a:pt x="349161" y="0"/>
                                </a:moveTo>
                                <a:lnTo>
                                  <a:pt x="349161" y="253593"/>
                                </a:lnTo>
                                <a:cubicBezTo>
                                  <a:pt x="308978" y="253593"/>
                                  <a:pt x="279463" y="259029"/>
                                  <a:pt x="260641" y="269887"/>
                                </a:cubicBezTo>
                                <a:cubicBezTo>
                                  <a:pt x="241820" y="280746"/>
                                  <a:pt x="230238" y="295872"/>
                                  <a:pt x="225895" y="315227"/>
                                </a:cubicBezTo>
                                <a:cubicBezTo>
                                  <a:pt x="221551" y="334594"/>
                                  <a:pt x="219380" y="379222"/>
                                  <a:pt x="219380" y="449085"/>
                                </a:cubicBezTo>
                                <a:lnTo>
                                  <a:pt x="219380" y="733628"/>
                                </a:lnTo>
                                <a:lnTo>
                                  <a:pt x="0" y="733628"/>
                                </a:lnTo>
                                <a:lnTo>
                                  <a:pt x="0" y="13030"/>
                                </a:lnTo>
                                <a:lnTo>
                                  <a:pt x="219380" y="13030"/>
                                </a:lnTo>
                                <a:lnTo>
                                  <a:pt x="210693" y="107797"/>
                                </a:lnTo>
                                <a:cubicBezTo>
                                  <a:pt x="242544" y="39929"/>
                                  <a:pt x="288696" y="4001"/>
                                  <a:pt x="349161" y="0"/>
                                </a:cubicBezTo>
                                <a:close/>
                              </a:path>
                            </a:pathLst>
                          </a:custGeom>
                          <a:solidFill>
                            <a:srgbClr val="3f663e"/>
                          </a:solidFill>
                          <a:ln>
                            <a:noFill/>
                          </a:ln>
                        </wps:spPr>
                        <wps:style>
                          <a:lnRef idx="0"/>
                          <a:fillRef idx="0"/>
                          <a:effectRef idx="0"/>
                          <a:fontRef idx="minor"/>
                        </wps:style>
                        <wps:bodyPr/>
                      </wps:wsp>
                      <wps:wsp>
                        <wps:cNvSpPr/>
                        <wps:spPr>
                          <a:xfrm>
                            <a:off x="1660680" y="518040"/>
                            <a:ext cx="54720" cy="22320"/>
                          </a:xfrm>
                          <a:custGeom>
                            <a:avLst/>
                            <a:gdLst/>
                            <a:ahLst/>
                            <a:rect l="l" t="t" r="r" b="b"/>
                            <a:pathLst>
                              <a:path w="225895" h="114579">
                                <a:moveTo>
                                  <a:pt x="0" y="0"/>
                                </a:moveTo>
                                <a:lnTo>
                                  <a:pt x="225895" y="0"/>
                                </a:lnTo>
                                <a:lnTo>
                                  <a:pt x="225895" y="114579"/>
                                </a:lnTo>
                                <a:lnTo>
                                  <a:pt x="0" y="114579"/>
                                </a:lnTo>
                                <a:lnTo>
                                  <a:pt x="0" y="0"/>
                                </a:lnTo>
                              </a:path>
                            </a:pathLst>
                          </a:custGeom>
                          <a:solidFill>
                            <a:srgbClr val="3f663e"/>
                          </a:solidFill>
                          <a:ln>
                            <a:noFill/>
                          </a:ln>
                        </wps:spPr>
                        <wps:style>
                          <a:lnRef idx="0"/>
                          <a:fillRef idx="0"/>
                          <a:effectRef idx="0"/>
                          <a:fontRef idx="minor"/>
                        </wps:style>
                        <wps:bodyPr/>
                      </wps:wsp>
                      <wps:wsp>
                        <wps:cNvSpPr/>
                        <wps:spPr>
                          <a:xfrm>
                            <a:off x="1519560" y="518040"/>
                            <a:ext cx="124560" cy="178920"/>
                          </a:xfrm>
                          <a:custGeom>
                            <a:avLst/>
                            <a:gdLst/>
                            <a:ahLst/>
                            <a:rect l="l" t="t" r="r" b="b"/>
                            <a:pathLst>
                              <a:path w="507175" h="879157">
                                <a:moveTo>
                                  <a:pt x="0" y="0"/>
                                </a:moveTo>
                                <a:lnTo>
                                  <a:pt x="219380" y="0"/>
                                </a:lnTo>
                                <a:lnTo>
                                  <a:pt x="219380" y="197802"/>
                                </a:lnTo>
                                <a:cubicBezTo>
                                  <a:pt x="238202" y="180378"/>
                                  <a:pt x="258559" y="167309"/>
                                  <a:pt x="280467" y="158597"/>
                                </a:cubicBezTo>
                                <a:cubicBezTo>
                                  <a:pt x="302362" y="149898"/>
                                  <a:pt x="325806" y="145529"/>
                                  <a:pt x="350787" y="145529"/>
                                </a:cubicBezTo>
                                <a:cubicBezTo>
                                  <a:pt x="389154" y="145529"/>
                                  <a:pt x="421831" y="155308"/>
                                  <a:pt x="448806" y="174853"/>
                                </a:cubicBezTo>
                                <a:cubicBezTo>
                                  <a:pt x="475768" y="194398"/>
                                  <a:pt x="492240" y="216941"/>
                                  <a:pt x="498222" y="242468"/>
                                </a:cubicBezTo>
                                <a:cubicBezTo>
                                  <a:pt x="504191" y="267982"/>
                                  <a:pt x="507175" y="314604"/>
                                  <a:pt x="507175" y="382295"/>
                                </a:cubicBezTo>
                                <a:lnTo>
                                  <a:pt x="507175" y="879157"/>
                                </a:lnTo>
                                <a:lnTo>
                                  <a:pt x="287795" y="879157"/>
                                </a:lnTo>
                                <a:lnTo>
                                  <a:pt x="287795" y="371970"/>
                                </a:lnTo>
                                <a:cubicBezTo>
                                  <a:pt x="287795" y="329984"/>
                                  <a:pt x="285712" y="303009"/>
                                  <a:pt x="281546" y="291058"/>
                                </a:cubicBezTo>
                                <a:cubicBezTo>
                                  <a:pt x="277381" y="279120"/>
                                  <a:pt x="268060" y="273138"/>
                                  <a:pt x="253581" y="273138"/>
                                </a:cubicBezTo>
                                <a:cubicBezTo>
                                  <a:pt x="240183" y="273138"/>
                                  <a:pt x="231140" y="279298"/>
                                  <a:pt x="226429" y="291605"/>
                                </a:cubicBezTo>
                                <a:cubicBezTo>
                                  <a:pt x="221730" y="303923"/>
                                  <a:pt x="219380" y="328358"/>
                                  <a:pt x="219380" y="364909"/>
                                </a:cubicBezTo>
                                <a:lnTo>
                                  <a:pt x="219380"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1795320" y="547920"/>
                            <a:ext cx="61560" cy="151920"/>
                          </a:xfrm>
                          <a:custGeom>
                            <a:avLst/>
                            <a:gdLst/>
                            <a:ahLst/>
                            <a:rect l="l" t="t" r="r" b="b"/>
                            <a:pathLst>
                              <a:path w="252508" h="746658">
                                <a:moveTo>
                                  <a:pt x="108604" y="0"/>
                                </a:moveTo>
                                <a:cubicBezTo>
                                  <a:pt x="142628" y="0"/>
                                  <a:pt x="172041" y="9144"/>
                                  <a:pt x="196844" y="27432"/>
                                </a:cubicBezTo>
                                <a:cubicBezTo>
                                  <a:pt x="221635" y="45707"/>
                                  <a:pt x="237116" y="66789"/>
                                  <a:pt x="243275" y="90691"/>
                                </a:cubicBezTo>
                                <a:cubicBezTo>
                                  <a:pt x="249422" y="114579"/>
                                  <a:pt x="252508" y="155130"/>
                                  <a:pt x="252508" y="212331"/>
                                </a:cubicBezTo>
                                <a:lnTo>
                                  <a:pt x="252508" y="515874"/>
                                </a:lnTo>
                                <a:cubicBezTo>
                                  <a:pt x="252508" y="581406"/>
                                  <a:pt x="248609" y="628015"/>
                                  <a:pt x="240836" y="655701"/>
                                </a:cubicBezTo>
                                <a:cubicBezTo>
                                  <a:pt x="233038" y="683399"/>
                                  <a:pt x="217113" y="705485"/>
                                  <a:pt x="193046" y="721957"/>
                                </a:cubicBezTo>
                                <a:cubicBezTo>
                                  <a:pt x="168967" y="738416"/>
                                  <a:pt x="139910" y="746658"/>
                                  <a:pt x="105887" y="746658"/>
                                </a:cubicBezTo>
                                <a:cubicBezTo>
                                  <a:pt x="78734" y="746658"/>
                                  <a:pt x="53575" y="740308"/>
                                  <a:pt x="30411" y="727621"/>
                                </a:cubicBezTo>
                                <a:lnTo>
                                  <a:pt x="0" y="705991"/>
                                </a:lnTo>
                                <a:lnTo>
                                  <a:pt x="0" y="618678"/>
                                </a:lnTo>
                                <a:lnTo>
                                  <a:pt x="1632" y="619049"/>
                                </a:lnTo>
                                <a:cubicBezTo>
                                  <a:pt x="15742" y="619049"/>
                                  <a:pt x="24518" y="614083"/>
                                  <a:pt x="27972" y="604114"/>
                                </a:cubicBezTo>
                                <a:cubicBezTo>
                                  <a:pt x="31401" y="594169"/>
                                  <a:pt x="33128" y="570001"/>
                                  <a:pt x="33128" y="531622"/>
                                </a:cubicBezTo>
                                <a:lnTo>
                                  <a:pt x="33128" y="222644"/>
                                </a:lnTo>
                                <a:cubicBezTo>
                                  <a:pt x="33128" y="178117"/>
                                  <a:pt x="31490" y="151155"/>
                                  <a:pt x="28239" y="141732"/>
                                </a:cubicBezTo>
                                <a:cubicBezTo>
                                  <a:pt x="24974" y="132321"/>
                                  <a:pt x="15932" y="127609"/>
                                  <a:pt x="1086" y="127609"/>
                                </a:cubicBezTo>
                                <a:lnTo>
                                  <a:pt x="0" y="127857"/>
                                </a:lnTo>
                                <a:lnTo>
                                  <a:pt x="0" y="41345"/>
                                </a:lnTo>
                                <a:lnTo>
                                  <a:pt x="31490" y="19037"/>
                                </a:lnTo>
                                <a:cubicBezTo>
                                  <a:pt x="55023" y="6350"/>
                                  <a:pt x="80728" y="0"/>
                                  <a:pt x="108604" y="0"/>
                                </a:cubicBezTo>
                                <a:close/>
                              </a:path>
                            </a:pathLst>
                          </a:custGeom>
                          <a:solidFill>
                            <a:srgbClr val="3f663e"/>
                          </a:solidFill>
                          <a:ln>
                            <a:noFill/>
                          </a:ln>
                        </wps:spPr>
                        <wps:style>
                          <a:lnRef idx="0"/>
                          <a:fillRef idx="0"/>
                          <a:effectRef idx="0"/>
                          <a:fontRef idx="minor"/>
                        </wps:style>
                        <wps:bodyPr/>
                      </wps:wsp>
                      <wps:wsp>
                        <wps:cNvSpPr/>
                        <wps:spPr>
                          <a:xfrm>
                            <a:off x="720" y="748080"/>
                            <a:ext cx="28440" cy="59040"/>
                          </a:xfrm>
                          <a:custGeom>
                            <a:avLst/>
                            <a:gdLst/>
                            <a:ahLst/>
                            <a:rect l="l" t="t" r="r" b="b"/>
                            <a:pathLst>
                              <a:path w="121082" h="294094">
                                <a:moveTo>
                                  <a:pt x="0" y="0"/>
                                </a:moveTo>
                                <a:lnTo>
                                  <a:pt x="121082" y="0"/>
                                </a:lnTo>
                                <a:lnTo>
                                  <a:pt x="121082" y="37795"/>
                                </a:lnTo>
                                <a:lnTo>
                                  <a:pt x="42202" y="37795"/>
                                </a:lnTo>
                                <a:lnTo>
                                  <a:pt x="42202" y="138417"/>
                                </a:lnTo>
                                <a:lnTo>
                                  <a:pt x="121082" y="138417"/>
                                </a:lnTo>
                                <a:lnTo>
                                  <a:pt x="121082" y="176213"/>
                                </a:lnTo>
                                <a:lnTo>
                                  <a:pt x="42202" y="176213"/>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33200" y="748080"/>
                            <a:ext cx="30600" cy="59040"/>
                          </a:xfrm>
                          <a:custGeom>
                            <a:avLst/>
                            <a:gdLst/>
                            <a:ahLst/>
                            <a:rect l="l" t="t" r="r" b="b"/>
                            <a:pathLst>
                              <a:path w="127020" h="294094">
                                <a:moveTo>
                                  <a:pt x="0" y="0"/>
                                </a:moveTo>
                                <a:lnTo>
                                  <a:pt x="127020" y="0"/>
                                </a:lnTo>
                                <a:lnTo>
                                  <a:pt x="127020" y="37795"/>
                                </a:lnTo>
                                <a:lnTo>
                                  <a:pt x="42202" y="37795"/>
                                </a:lnTo>
                                <a:lnTo>
                                  <a:pt x="42202" y="131572"/>
                                </a:lnTo>
                                <a:lnTo>
                                  <a:pt x="127020" y="131572"/>
                                </a:lnTo>
                                <a:lnTo>
                                  <a:pt x="127020" y="169355"/>
                                </a:lnTo>
                                <a:lnTo>
                                  <a:pt x="42202" y="169355"/>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30600" y="748080"/>
                            <a:ext cx="28440" cy="34920"/>
                          </a:xfrm>
                          <a:custGeom>
                            <a:avLst/>
                            <a:gdLst/>
                            <a:ahLst/>
                            <a:rect l="l" t="t" r="r" b="b"/>
                            <a:pathLst>
                              <a:path w="121069" h="176213">
                                <a:moveTo>
                                  <a:pt x="0" y="0"/>
                                </a:moveTo>
                                <a:lnTo>
                                  <a:pt x="25616" y="0"/>
                                </a:lnTo>
                                <a:cubicBezTo>
                                  <a:pt x="88989" y="533"/>
                                  <a:pt x="120815" y="28702"/>
                                  <a:pt x="121069" y="84480"/>
                                </a:cubicBezTo>
                                <a:cubicBezTo>
                                  <a:pt x="120549" y="144297"/>
                                  <a:pt x="89700" y="174879"/>
                                  <a:pt x="28499" y="176213"/>
                                </a:cubicBezTo>
                                <a:lnTo>
                                  <a:pt x="0" y="176213"/>
                                </a:lnTo>
                                <a:lnTo>
                                  <a:pt x="0" y="138417"/>
                                </a:lnTo>
                                <a:lnTo>
                                  <a:pt x="22911" y="138417"/>
                                </a:lnTo>
                                <a:cubicBezTo>
                                  <a:pt x="43701" y="138150"/>
                                  <a:pt x="58331" y="132918"/>
                                  <a:pt x="66777" y="122720"/>
                                </a:cubicBezTo>
                                <a:cubicBezTo>
                                  <a:pt x="75108" y="112788"/>
                                  <a:pt x="79134" y="100317"/>
                                  <a:pt x="78867" y="85293"/>
                                </a:cubicBezTo>
                                <a:cubicBezTo>
                                  <a:pt x="78867" y="54432"/>
                                  <a:pt x="62751" y="38608"/>
                                  <a:pt x="30518"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164520" y="748080"/>
                            <a:ext cx="31680" cy="59040"/>
                          </a:xfrm>
                          <a:custGeom>
                            <a:avLst/>
                            <a:gdLst/>
                            <a:ahLst/>
                            <a:rect l="l" t="t" r="r" b="b"/>
                            <a:pathLst>
                              <a:path w="134104" h="294094">
                                <a:moveTo>
                                  <a:pt x="0" y="0"/>
                                </a:moveTo>
                                <a:lnTo>
                                  <a:pt x="49306" y="0"/>
                                </a:lnTo>
                                <a:cubicBezTo>
                                  <a:pt x="77755" y="533"/>
                                  <a:pt x="97948" y="8789"/>
                                  <a:pt x="109898" y="24740"/>
                                </a:cubicBezTo>
                                <a:cubicBezTo>
                                  <a:pt x="121328" y="40297"/>
                                  <a:pt x="127043" y="58141"/>
                                  <a:pt x="127043" y="78245"/>
                                </a:cubicBezTo>
                                <a:cubicBezTo>
                                  <a:pt x="126789" y="114998"/>
                                  <a:pt x="110889" y="139141"/>
                                  <a:pt x="79342" y="150673"/>
                                </a:cubicBezTo>
                                <a:lnTo>
                                  <a:pt x="79342" y="151473"/>
                                </a:lnTo>
                                <a:cubicBezTo>
                                  <a:pt x="91991" y="153480"/>
                                  <a:pt x="101859" y="159995"/>
                                  <a:pt x="108958" y="170980"/>
                                </a:cubicBezTo>
                                <a:cubicBezTo>
                                  <a:pt x="115791" y="182245"/>
                                  <a:pt x="119665" y="196672"/>
                                  <a:pt x="120566" y="214237"/>
                                </a:cubicBezTo>
                                <a:cubicBezTo>
                                  <a:pt x="121608" y="240525"/>
                                  <a:pt x="123055" y="259029"/>
                                  <a:pt x="124884" y="269748"/>
                                </a:cubicBezTo>
                                <a:cubicBezTo>
                                  <a:pt x="126459" y="281013"/>
                                  <a:pt x="129533" y="289128"/>
                                  <a:pt x="134104" y="294094"/>
                                </a:cubicBezTo>
                                <a:lnTo>
                                  <a:pt x="89540" y="294094"/>
                                </a:lnTo>
                                <a:cubicBezTo>
                                  <a:pt x="86556" y="290208"/>
                                  <a:pt x="84536" y="284175"/>
                                  <a:pt x="83508" y="275984"/>
                                </a:cubicBezTo>
                                <a:cubicBezTo>
                                  <a:pt x="83241" y="271831"/>
                                  <a:pt x="82847" y="266598"/>
                                  <a:pt x="82339" y="260286"/>
                                </a:cubicBezTo>
                                <a:cubicBezTo>
                                  <a:pt x="82073" y="253988"/>
                                  <a:pt x="81552" y="246545"/>
                                  <a:pt x="80777" y="237960"/>
                                </a:cubicBezTo>
                                <a:cubicBezTo>
                                  <a:pt x="79736" y="211937"/>
                                  <a:pt x="74669" y="193840"/>
                                  <a:pt x="65588" y="183642"/>
                                </a:cubicBezTo>
                                <a:cubicBezTo>
                                  <a:pt x="56495" y="173710"/>
                                  <a:pt x="43172" y="168948"/>
                                  <a:pt x="25646" y="169355"/>
                                </a:cubicBezTo>
                                <a:lnTo>
                                  <a:pt x="0" y="169355"/>
                                </a:lnTo>
                                <a:lnTo>
                                  <a:pt x="0" y="131572"/>
                                </a:lnTo>
                                <a:lnTo>
                                  <a:pt x="33330" y="131572"/>
                                </a:lnTo>
                                <a:cubicBezTo>
                                  <a:pt x="43731" y="131572"/>
                                  <a:pt x="52380" y="130099"/>
                                  <a:pt x="59263" y="127140"/>
                                </a:cubicBezTo>
                                <a:cubicBezTo>
                                  <a:pt x="66147" y="124054"/>
                                  <a:pt x="71354" y="120282"/>
                                  <a:pt x="74859" y="115850"/>
                                </a:cubicBezTo>
                                <a:cubicBezTo>
                                  <a:pt x="81755" y="106299"/>
                                  <a:pt x="85070" y="96012"/>
                                  <a:pt x="84803" y="84989"/>
                                </a:cubicBezTo>
                                <a:cubicBezTo>
                                  <a:pt x="84803" y="54343"/>
                                  <a:pt x="68039" y="38608"/>
                                  <a:pt x="34498"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267480" y="746640"/>
                            <a:ext cx="38160" cy="61560"/>
                          </a:xfrm>
                          <a:custGeom>
                            <a:avLst/>
                            <a:gdLst/>
                            <a:ahLst/>
                            <a:rect l="l" t="t" r="r" b="b"/>
                            <a:pathLst>
                              <a:path w="158667" h="308977">
                                <a:moveTo>
                                  <a:pt x="158667" y="0"/>
                                </a:moveTo>
                                <a:lnTo>
                                  <a:pt x="158667" y="37796"/>
                                </a:lnTo>
                                <a:lnTo>
                                  <a:pt x="113152" y="45043"/>
                                </a:lnTo>
                                <a:cubicBezTo>
                                  <a:pt x="99441" y="49876"/>
                                  <a:pt x="87192" y="57124"/>
                                  <a:pt x="76403" y="66789"/>
                                </a:cubicBezTo>
                                <a:cubicBezTo>
                                  <a:pt x="54051" y="85991"/>
                                  <a:pt x="42735" y="115252"/>
                                  <a:pt x="42482" y="154584"/>
                                </a:cubicBezTo>
                                <a:cubicBezTo>
                                  <a:pt x="42735" y="193382"/>
                                  <a:pt x="54051" y="222516"/>
                                  <a:pt x="76403" y="241986"/>
                                </a:cubicBezTo>
                                <a:cubicBezTo>
                                  <a:pt x="87192" y="251714"/>
                                  <a:pt x="99441" y="259013"/>
                                  <a:pt x="113152" y="263880"/>
                                </a:cubicBezTo>
                                <a:lnTo>
                                  <a:pt x="158667" y="271182"/>
                                </a:lnTo>
                                <a:lnTo>
                                  <a:pt x="158667" y="308977"/>
                                </a:lnTo>
                                <a:lnTo>
                                  <a:pt x="119352" y="305461"/>
                                </a:lnTo>
                                <a:cubicBezTo>
                                  <a:pt x="82990" y="299028"/>
                                  <a:pt x="55508" y="283848"/>
                                  <a:pt x="36906" y="259930"/>
                                </a:cubicBezTo>
                                <a:cubicBezTo>
                                  <a:pt x="12217" y="228968"/>
                                  <a:pt x="0" y="193865"/>
                                  <a:pt x="279" y="154584"/>
                                </a:cubicBezTo>
                                <a:cubicBezTo>
                                  <a:pt x="0" y="115011"/>
                                  <a:pt x="12217" y="79705"/>
                                  <a:pt x="36906" y="48717"/>
                                </a:cubicBezTo>
                                <a:cubicBezTo>
                                  <a:pt x="55508" y="24961"/>
                                  <a:pt x="82990" y="9885"/>
                                  <a:pt x="119352" y="3495"/>
                                </a:cubicBezTo>
                                <a:lnTo>
                                  <a:pt x="158667" y="0"/>
                                </a:lnTo>
                                <a:close/>
                              </a:path>
                            </a:pathLst>
                          </a:custGeom>
                          <a:solidFill>
                            <a:srgbClr val="181717"/>
                          </a:solidFill>
                          <a:ln>
                            <a:noFill/>
                          </a:ln>
                        </wps:spPr>
                        <wps:style>
                          <a:lnRef idx="0"/>
                          <a:fillRef idx="0"/>
                          <a:effectRef idx="0"/>
                          <a:fontRef idx="minor"/>
                        </wps:style>
                        <wps:bodyPr/>
                      </wps:wsp>
                      <wps:wsp>
                        <wps:cNvSpPr/>
                        <wps:spPr>
                          <a:xfrm>
                            <a:off x="570240" y="748080"/>
                            <a:ext cx="30600" cy="59040"/>
                          </a:xfrm>
                          <a:custGeom>
                            <a:avLst/>
                            <a:gdLst/>
                            <a:ahLst/>
                            <a:rect l="l" t="t" r="r" b="b"/>
                            <a:pathLst>
                              <a:path w="127014" h="294094">
                                <a:moveTo>
                                  <a:pt x="0" y="0"/>
                                </a:moveTo>
                                <a:lnTo>
                                  <a:pt x="127014" y="0"/>
                                </a:lnTo>
                                <a:lnTo>
                                  <a:pt x="127014" y="37795"/>
                                </a:lnTo>
                                <a:lnTo>
                                  <a:pt x="42202" y="37795"/>
                                </a:lnTo>
                                <a:lnTo>
                                  <a:pt x="42202" y="131572"/>
                                </a:lnTo>
                                <a:lnTo>
                                  <a:pt x="127014" y="131572"/>
                                </a:lnTo>
                                <a:lnTo>
                                  <a:pt x="127014" y="169355"/>
                                </a:lnTo>
                                <a:lnTo>
                                  <a:pt x="42202" y="169355"/>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417240" y="746280"/>
                            <a:ext cx="73080" cy="62280"/>
                          </a:xfrm>
                          <a:custGeom>
                            <a:avLst/>
                            <a:gdLst/>
                            <a:ahLst/>
                            <a:rect l="l" t="t" r="r" b="b"/>
                            <a:pathLst>
                              <a:path w="297269" h="309511">
                                <a:moveTo>
                                  <a:pt x="149225" y="533"/>
                                </a:moveTo>
                                <a:cubicBezTo>
                                  <a:pt x="180124" y="0"/>
                                  <a:pt x="209283" y="6439"/>
                                  <a:pt x="236690" y="19850"/>
                                </a:cubicBezTo>
                                <a:cubicBezTo>
                                  <a:pt x="263830" y="33922"/>
                                  <a:pt x="282473" y="60884"/>
                                  <a:pt x="292595" y="100711"/>
                                </a:cubicBezTo>
                                <a:lnTo>
                                  <a:pt x="247752" y="100711"/>
                                </a:lnTo>
                                <a:cubicBezTo>
                                  <a:pt x="236042" y="59398"/>
                                  <a:pt x="203860" y="38608"/>
                                  <a:pt x="151219" y="38329"/>
                                </a:cubicBezTo>
                                <a:cubicBezTo>
                                  <a:pt x="113894" y="38874"/>
                                  <a:pt x="86335" y="50546"/>
                                  <a:pt x="68529" y="73368"/>
                                </a:cubicBezTo>
                                <a:cubicBezTo>
                                  <a:pt x="50571" y="96189"/>
                                  <a:pt x="41796" y="123850"/>
                                  <a:pt x="42202" y="156324"/>
                                </a:cubicBezTo>
                                <a:cubicBezTo>
                                  <a:pt x="42723" y="197548"/>
                                  <a:pt x="53899" y="227076"/>
                                  <a:pt x="75755" y="244932"/>
                                </a:cubicBezTo>
                                <a:cubicBezTo>
                                  <a:pt x="96952" y="263195"/>
                                  <a:pt x="122758" y="272110"/>
                                  <a:pt x="153188" y="271716"/>
                                </a:cubicBezTo>
                                <a:cubicBezTo>
                                  <a:pt x="184531" y="271450"/>
                                  <a:pt x="209563" y="262903"/>
                                  <a:pt x="228295" y="246100"/>
                                </a:cubicBezTo>
                                <a:cubicBezTo>
                                  <a:pt x="246888" y="229426"/>
                                  <a:pt x="257416" y="207848"/>
                                  <a:pt x="259893" y="181356"/>
                                </a:cubicBezTo>
                                <a:lnTo>
                                  <a:pt x="166256" y="181356"/>
                                </a:lnTo>
                                <a:lnTo>
                                  <a:pt x="166256" y="143573"/>
                                </a:lnTo>
                                <a:lnTo>
                                  <a:pt x="297269" y="143573"/>
                                </a:lnTo>
                                <a:lnTo>
                                  <a:pt x="297269" y="302069"/>
                                </a:lnTo>
                                <a:lnTo>
                                  <a:pt x="266903" y="302069"/>
                                </a:lnTo>
                                <a:lnTo>
                                  <a:pt x="259893" y="260172"/>
                                </a:lnTo>
                                <a:cubicBezTo>
                                  <a:pt x="255600" y="265658"/>
                                  <a:pt x="250279" y="271272"/>
                                  <a:pt x="243916" y="277025"/>
                                </a:cubicBezTo>
                                <a:cubicBezTo>
                                  <a:pt x="237554" y="282778"/>
                                  <a:pt x="229959" y="288125"/>
                                  <a:pt x="221120" y="293065"/>
                                </a:cubicBezTo>
                                <a:cubicBezTo>
                                  <a:pt x="204102" y="303492"/>
                                  <a:pt x="180530" y="308978"/>
                                  <a:pt x="150394" y="309511"/>
                                </a:cubicBezTo>
                                <a:cubicBezTo>
                                  <a:pt x="122212" y="309245"/>
                                  <a:pt x="98451" y="304419"/>
                                  <a:pt x="79096" y="295034"/>
                                </a:cubicBezTo>
                                <a:cubicBezTo>
                                  <a:pt x="59614" y="285776"/>
                                  <a:pt x="44158" y="273710"/>
                                  <a:pt x="32728" y="258826"/>
                                </a:cubicBezTo>
                                <a:cubicBezTo>
                                  <a:pt x="27140" y="251180"/>
                                  <a:pt x="22403" y="243192"/>
                                  <a:pt x="18504" y="234886"/>
                                </a:cubicBezTo>
                                <a:cubicBezTo>
                                  <a:pt x="14224" y="226708"/>
                                  <a:pt x="10706" y="218453"/>
                                  <a:pt x="7975" y="210134"/>
                                </a:cubicBezTo>
                                <a:cubicBezTo>
                                  <a:pt x="2654" y="192837"/>
                                  <a:pt x="0" y="176073"/>
                                  <a:pt x="0" y="159855"/>
                                </a:cubicBezTo>
                                <a:cubicBezTo>
                                  <a:pt x="902" y="103657"/>
                                  <a:pt x="16751" y="62763"/>
                                  <a:pt x="47523" y="37147"/>
                                </a:cubicBezTo>
                                <a:cubicBezTo>
                                  <a:pt x="77013" y="12471"/>
                                  <a:pt x="110909" y="267"/>
                                  <a:pt x="149225" y="533"/>
                                </a:cubicBezTo>
                                <a:close/>
                              </a:path>
                            </a:pathLst>
                          </a:custGeom>
                          <a:solidFill>
                            <a:srgbClr val="181717"/>
                          </a:solidFill>
                          <a:ln>
                            <a:noFill/>
                          </a:ln>
                        </wps:spPr>
                        <wps:style>
                          <a:lnRef idx="0"/>
                          <a:fillRef idx="0"/>
                          <a:effectRef idx="0"/>
                          <a:fontRef idx="minor"/>
                        </wps:style>
                        <wps:bodyPr/>
                      </wps:wsp>
                      <wps:wsp>
                        <wps:cNvSpPr/>
                        <wps:spPr>
                          <a:xfrm>
                            <a:off x="306720" y="746640"/>
                            <a:ext cx="38160" cy="61560"/>
                          </a:xfrm>
                          <a:custGeom>
                            <a:avLst/>
                            <a:gdLst/>
                            <a:ahLst/>
                            <a:rect l="l" t="t" r="r" b="b"/>
                            <a:pathLst>
                              <a:path w="158667" h="308978">
                                <a:moveTo>
                                  <a:pt x="6" y="0"/>
                                </a:moveTo>
                                <a:cubicBezTo>
                                  <a:pt x="28708" y="267"/>
                                  <a:pt x="53194" y="4699"/>
                                  <a:pt x="73450" y="13271"/>
                                </a:cubicBezTo>
                                <a:cubicBezTo>
                                  <a:pt x="93580" y="21996"/>
                                  <a:pt x="109950" y="33795"/>
                                  <a:pt x="122549" y="48679"/>
                                </a:cubicBezTo>
                                <a:cubicBezTo>
                                  <a:pt x="146717" y="79654"/>
                                  <a:pt x="158667" y="114935"/>
                                  <a:pt x="158401" y="154483"/>
                                </a:cubicBezTo>
                                <a:cubicBezTo>
                                  <a:pt x="158667" y="193789"/>
                                  <a:pt x="146717" y="228917"/>
                                  <a:pt x="122549" y="259893"/>
                                </a:cubicBezTo>
                                <a:cubicBezTo>
                                  <a:pt x="97745" y="291808"/>
                                  <a:pt x="56890" y="308178"/>
                                  <a:pt x="6" y="308978"/>
                                </a:cubicBezTo>
                                <a:lnTo>
                                  <a:pt x="0" y="308978"/>
                                </a:lnTo>
                                <a:lnTo>
                                  <a:pt x="0" y="271182"/>
                                </a:lnTo>
                                <a:lnTo>
                                  <a:pt x="6" y="271183"/>
                                </a:lnTo>
                                <a:cubicBezTo>
                                  <a:pt x="33534" y="271183"/>
                                  <a:pt x="61081" y="261442"/>
                                  <a:pt x="82658" y="241986"/>
                                </a:cubicBezTo>
                                <a:cubicBezTo>
                                  <a:pt x="104489" y="222517"/>
                                  <a:pt x="115665" y="193383"/>
                                  <a:pt x="116186" y="154584"/>
                                </a:cubicBezTo>
                                <a:cubicBezTo>
                                  <a:pt x="115665" y="115253"/>
                                  <a:pt x="104489" y="85992"/>
                                  <a:pt x="82658" y="66789"/>
                                </a:cubicBezTo>
                                <a:cubicBezTo>
                                  <a:pt x="61081" y="47460"/>
                                  <a:pt x="33534" y="37795"/>
                                  <a:pt x="6" y="37795"/>
                                </a:cubicBezTo>
                                <a:lnTo>
                                  <a:pt x="0" y="37797"/>
                                </a:lnTo>
                                <a:lnTo>
                                  <a:pt x="0" y="0"/>
                                </a:lnTo>
                                <a:lnTo>
                                  <a:pt x="6" y="0"/>
                                </a:lnTo>
                                <a:close/>
                              </a:path>
                            </a:pathLst>
                          </a:custGeom>
                          <a:solidFill>
                            <a:srgbClr val="181717"/>
                          </a:solidFill>
                          <a:ln>
                            <a:noFill/>
                          </a:ln>
                        </wps:spPr>
                        <wps:style>
                          <a:lnRef idx="0"/>
                          <a:fillRef idx="0"/>
                          <a:effectRef idx="0"/>
                          <a:fontRef idx="minor"/>
                        </wps:style>
                        <wps:bodyPr/>
                      </wps:wsp>
                      <wps:wsp>
                        <wps:cNvSpPr/>
                        <wps:spPr>
                          <a:xfrm>
                            <a:off x="703080" y="748080"/>
                            <a:ext cx="36360" cy="59040"/>
                          </a:xfrm>
                          <a:custGeom>
                            <a:avLst/>
                            <a:gdLst/>
                            <a:ahLst/>
                            <a:rect l="l" t="t" r="r" b="b"/>
                            <a:pathLst>
                              <a:path w="151892" h="294094">
                                <a:moveTo>
                                  <a:pt x="128803" y="0"/>
                                </a:moveTo>
                                <a:lnTo>
                                  <a:pt x="151892" y="0"/>
                                </a:lnTo>
                                <a:lnTo>
                                  <a:pt x="151892" y="41842"/>
                                </a:lnTo>
                                <a:lnTo>
                                  <a:pt x="151206" y="40208"/>
                                </a:lnTo>
                                <a:lnTo>
                                  <a:pt x="97815" y="170599"/>
                                </a:lnTo>
                                <a:lnTo>
                                  <a:pt x="151892" y="170599"/>
                                </a:lnTo>
                                <a:lnTo>
                                  <a:pt x="151892" y="208382"/>
                                </a:lnTo>
                                <a:lnTo>
                                  <a:pt x="81839" y="208382"/>
                                </a:lnTo>
                                <a:lnTo>
                                  <a:pt x="45403" y="294094"/>
                                </a:lnTo>
                                <a:lnTo>
                                  <a:pt x="0" y="294094"/>
                                </a:lnTo>
                                <a:lnTo>
                                  <a:pt x="128803" y="0"/>
                                </a:lnTo>
                                <a:close/>
                              </a:path>
                            </a:pathLst>
                          </a:custGeom>
                          <a:solidFill>
                            <a:srgbClr val="181717"/>
                          </a:solidFill>
                          <a:ln>
                            <a:noFill/>
                          </a:ln>
                        </wps:spPr>
                        <wps:style>
                          <a:lnRef idx="0"/>
                          <a:fillRef idx="0"/>
                          <a:effectRef idx="0"/>
                          <a:fontRef idx="minor"/>
                        </wps:style>
                        <wps:bodyPr/>
                      </wps:wsp>
                      <wps:wsp>
                        <wps:cNvSpPr/>
                        <wps:spPr>
                          <a:xfrm>
                            <a:off x="601200" y="748080"/>
                            <a:ext cx="31680" cy="59040"/>
                          </a:xfrm>
                          <a:custGeom>
                            <a:avLst/>
                            <a:gdLst/>
                            <a:ahLst/>
                            <a:rect l="l" t="t" r="r" b="b"/>
                            <a:pathLst>
                              <a:path w="134098" h="294094">
                                <a:moveTo>
                                  <a:pt x="0" y="0"/>
                                </a:moveTo>
                                <a:lnTo>
                                  <a:pt x="49300" y="0"/>
                                </a:lnTo>
                                <a:cubicBezTo>
                                  <a:pt x="77748" y="533"/>
                                  <a:pt x="97954" y="8789"/>
                                  <a:pt x="109905" y="24740"/>
                                </a:cubicBezTo>
                                <a:cubicBezTo>
                                  <a:pt x="121322" y="40297"/>
                                  <a:pt x="127050" y="58141"/>
                                  <a:pt x="127050" y="78245"/>
                                </a:cubicBezTo>
                                <a:cubicBezTo>
                                  <a:pt x="126783" y="114998"/>
                                  <a:pt x="110883" y="139141"/>
                                  <a:pt x="79336" y="150673"/>
                                </a:cubicBezTo>
                                <a:lnTo>
                                  <a:pt x="79336" y="151473"/>
                                </a:lnTo>
                                <a:cubicBezTo>
                                  <a:pt x="91985" y="153480"/>
                                  <a:pt x="101853" y="159995"/>
                                  <a:pt x="108952" y="170980"/>
                                </a:cubicBezTo>
                                <a:cubicBezTo>
                                  <a:pt x="115798" y="182245"/>
                                  <a:pt x="119658" y="196672"/>
                                  <a:pt x="120573" y="214237"/>
                                </a:cubicBezTo>
                                <a:cubicBezTo>
                                  <a:pt x="121614" y="240525"/>
                                  <a:pt x="123049" y="259029"/>
                                  <a:pt x="124891" y="269748"/>
                                </a:cubicBezTo>
                                <a:cubicBezTo>
                                  <a:pt x="126453" y="281013"/>
                                  <a:pt x="129526" y="289128"/>
                                  <a:pt x="134098" y="294094"/>
                                </a:cubicBezTo>
                                <a:lnTo>
                                  <a:pt x="89534" y="294094"/>
                                </a:lnTo>
                                <a:cubicBezTo>
                                  <a:pt x="86549" y="290208"/>
                                  <a:pt x="84543" y="284175"/>
                                  <a:pt x="83501" y="275984"/>
                                </a:cubicBezTo>
                                <a:cubicBezTo>
                                  <a:pt x="83247" y="271831"/>
                                  <a:pt x="82854" y="266598"/>
                                  <a:pt x="82333" y="260286"/>
                                </a:cubicBezTo>
                                <a:cubicBezTo>
                                  <a:pt x="82079" y="253988"/>
                                  <a:pt x="81558" y="246545"/>
                                  <a:pt x="80783" y="237960"/>
                                </a:cubicBezTo>
                                <a:cubicBezTo>
                                  <a:pt x="79742" y="211937"/>
                                  <a:pt x="74675" y="193840"/>
                                  <a:pt x="65582" y="183642"/>
                                </a:cubicBezTo>
                                <a:cubicBezTo>
                                  <a:pt x="56488" y="173710"/>
                                  <a:pt x="43179" y="168948"/>
                                  <a:pt x="25640" y="169355"/>
                                </a:cubicBezTo>
                                <a:lnTo>
                                  <a:pt x="0" y="169355"/>
                                </a:lnTo>
                                <a:lnTo>
                                  <a:pt x="0" y="131572"/>
                                </a:lnTo>
                                <a:lnTo>
                                  <a:pt x="33336" y="131572"/>
                                </a:lnTo>
                                <a:cubicBezTo>
                                  <a:pt x="43725" y="131572"/>
                                  <a:pt x="52374" y="130099"/>
                                  <a:pt x="59257" y="127140"/>
                                </a:cubicBezTo>
                                <a:cubicBezTo>
                                  <a:pt x="66153" y="124054"/>
                                  <a:pt x="71348" y="120282"/>
                                  <a:pt x="74865" y="115850"/>
                                </a:cubicBezTo>
                                <a:cubicBezTo>
                                  <a:pt x="81762" y="106299"/>
                                  <a:pt x="85063" y="96012"/>
                                  <a:pt x="84797" y="84989"/>
                                </a:cubicBezTo>
                                <a:cubicBezTo>
                                  <a:pt x="84797" y="54343"/>
                                  <a:pt x="68033" y="38608"/>
                                  <a:pt x="34505"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1177920" y="748080"/>
                            <a:ext cx="56520" cy="59040"/>
                          </a:xfrm>
                          <a:custGeom>
                            <a:avLst/>
                            <a:gdLst/>
                            <a:ahLst/>
                            <a:rect l="l" t="t" r="r" b="b"/>
                            <a:pathLst>
                              <a:path w="233108" h="294094">
                                <a:moveTo>
                                  <a:pt x="0" y="0"/>
                                </a:moveTo>
                                <a:lnTo>
                                  <a:pt x="229006" y="0"/>
                                </a:lnTo>
                                <a:lnTo>
                                  <a:pt x="229006" y="37795"/>
                                </a:lnTo>
                                <a:lnTo>
                                  <a:pt x="42202" y="37795"/>
                                </a:lnTo>
                                <a:lnTo>
                                  <a:pt x="42202" y="123330"/>
                                </a:lnTo>
                                <a:lnTo>
                                  <a:pt x="223355" y="123330"/>
                                </a:lnTo>
                                <a:lnTo>
                                  <a:pt x="223355" y="161112"/>
                                </a:lnTo>
                                <a:lnTo>
                                  <a:pt x="42202" y="161112"/>
                                </a:lnTo>
                                <a:lnTo>
                                  <a:pt x="42202" y="256299"/>
                                </a:lnTo>
                                <a:lnTo>
                                  <a:pt x="233108" y="256299"/>
                                </a:lnTo>
                                <a:lnTo>
                                  <a:pt x="233108"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013400" y="748080"/>
                            <a:ext cx="84600" cy="59040"/>
                          </a:xfrm>
                          <a:custGeom>
                            <a:avLst/>
                            <a:gdLst/>
                            <a:ahLst/>
                            <a:rect l="l" t="t" r="r" b="b"/>
                            <a:pathLst>
                              <a:path w="345148" h="294094">
                                <a:moveTo>
                                  <a:pt x="0" y="0"/>
                                </a:moveTo>
                                <a:lnTo>
                                  <a:pt x="59436" y="0"/>
                                </a:lnTo>
                                <a:lnTo>
                                  <a:pt x="172276" y="243827"/>
                                </a:lnTo>
                                <a:lnTo>
                                  <a:pt x="286550" y="0"/>
                                </a:lnTo>
                                <a:lnTo>
                                  <a:pt x="345148" y="0"/>
                                </a:lnTo>
                                <a:lnTo>
                                  <a:pt x="345148" y="294094"/>
                                </a:lnTo>
                                <a:lnTo>
                                  <a:pt x="302933" y="294094"/>
                                </a:lnTo>
                                <a:lnTo>
                                  <a:pt x="302933" y="50267"/>
                                </a:lnTo>
                                <a:lnTo>
                                  <a:pt x="302158" y="50267"/>
                                </a:lnTo>
                                <a:lnTo>
                                  <a:pt x="191198" y="294094"/>
                                </a:lnTo>
                                <a:lnTo>
                                  <a:pt x="153556" y="294094"/>
                                </a:lnTo>
                                <a:lnTo>
                                  <a:pt x="42977" y="55093"/>
                                </a:lnTo>
                                <a:lnTo>
                                  <a:pt x="42202" y="55093"/>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848880" y="748080"/>
                            <a:ext cx="84600" cy="59040"/>
                          </a:xfrm>
                          <a:custGeom>
                            <a:avLst/>
                            <a:gdLst/>
                            <a:ahLst/>
                            <a:rect l="l" t="t" r="r" b="b"/>
                            <a:pathLst>
                              <a:path w="345148" h="294094">
                                <a:moveTo>
                                  <a:pt x="0" y="0"/>
                                </a:moveTo>
                                <a:lnTo>
                                  <a:pt x="59449" y="0"/>
                                </a:lnTo>
                                <a:lnTo>
                                  <a:pt x="172288" y="243827"/>
                                </a:lnTo>
                                <a:lnTo>
                                  <a:pt x="286563" y="0"/>
                                </a:lnTo>
                                <a:lnTo>
                                  <a:pt x="345148" y="0"/>
                                </a:lnTo>
                                <a:lnTo>
                                  <a:pt x="345148" y="294094"/>
                                </a:lnTo>
                                <a:lnTo>
                                  <a:pt x="302945" y="294094"/>
                                </a:lnTo>
                                <a:lnTo>
                                  <a:pt x="302945" y="50267"/>
                                </a:lnTo>
                                <a:lnTo>
                                  <a:pt x="302171" y="50267"/>
                                </a:lnTo>
                                <a:lnTo>
                                  <a:pt x="191198" y="294094"/>
                                </a:lnTo>
                                <a:lnTo>
                                  <a:pt x="153568" y="294094"/>
                                </a:lnTo>
                                <a:lnTo>
                                  <a:pt x="42989" y="55093"/>
                                </a:lnTo>
                                <a:lnTo>
                                  <a:pt x="42214" y="55093"/>
                                </a:lnTo>
                                <a:lnTo>
                                  <a:pt x="42214"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740520" y="748080"/>
                            <a:ext cx="36720" cy="59040"/>
                          </a:xfrm>
                          <a:custGeom>
                            <a:avLst/>
                            <a:gdLst/>
                            <a:ahLst/>
                            <a:rect l="l" t="t" r="r" b="b"/>
                            <a:pathLst>
                              <a:path w="154229" h="294094">
                                <a:moveTo>
                                  <a:pt x="0" y="0"/>
                                </a:moveTo>
                                <a:lnTo>
                                  <a:pt x="25235" y="0"/>
                                </a:lnTo>
                                <a:lnTo>
                                  <a:pt x="154229" y="294094"/>
                                </a:lnTo>
                                <a:lnTo>
                                  <a:pt x="105905" y="294094"/>
                                </a:lnTo>
                                <a:lnTo>
                                  <a:pt x="69469" y="208382"/>
                                </a:lnTo>
                                <a:lnTo>
                                  <a:pt x="0" y="208382"/>
                                </a:lnTo>
                                <a:lnTo>
                                  <a:pt x="0" y="170599"/>
                                </a:lnTo>
                                <a:lnTo>
                                  <a:pt x="54077" y="170599"/>
                                </a:lnTo>
                                <a:lnTo>
                                  <a:pt x="0" y="41842"/>
                                </a:lnTo>
                                <a:lnTo>
                                  <a:pt x="0" y="0"/>
                                </a:lnTo>
                                <a:close/>
                              </a:path>
                            </a:pathLst>
                          </a:custGeom>
                          <a:solidFill>
                            <a:srgbClr val="181717"/>
                          </a:solidFill>
                          <a:ln>
                            <a:noFill/>
                          </a:ln>
                        </wps:spPr>
                        <wps:style>
                          <a:lnRef idx="0"/>
                          <a:fillRef idx="0"/>
                          <a:effectRef idx="0"/>
                          <a:fontRef idx="minor"/>
                        </wps:style>
                        <wps:bodyPr/>
                      </wps:wsp>
                    </wpg:wgp>
                  </a:graphicData>
                </a:graphic>
              </wp:anchor>
            </w:drawing>
          </mc:Choice>
          <mc:Fallback>
            <w:pict>
              <v:group id="shape_0" alt="Group 277" style="position:absolute;margin-left:146.35pt;margin-top:0.05pt;width:146.2pt;height:63.65pt" coordorigin="2927,1" coordsize="2924,1273"/>
            </w:pict>
          </mc:Fallback>
        </mc:AlternateContent>
      </w:r>
    </w:p>
    <w:p>
      <w:pPr>
        <w:sectPr>
          <w:footerReference w:type="default" r:id="rId5"/>
          <w:type w:val="nextPage"/>
          <w:pgSz w:w="11906" w:h="16838"/>
          <w:pgMar w:left="1797" w:right="1797" w:header="0" w:top="1134" w:footer="625" w:bottom="851" w:gutter="0"/>
          <w:pgNumType w:fmt="decimal"/>
          <w:formProt w:val="false"/>
          <w:textDirection w:val="lrTb"/>
          <w:docGrid w:type="default" w:linePitch="240" w:charSpace="4294965247"/>
        </w:sectPr>
      </w:pPr>
    </w:p>
    <w:p>
      <w:pPr>
        <w:pStyle w:val="Normal"/>
        <w:spacing w:lineRule="auto" w:line="360"/>
        <w:jc w:val="both"/>
        <w:rPr>
          <w:rFonts w:ascii="Arial" w:hAnsi="Arial" w:cs="Arial"/>
        </w:rPr>
      </w:pPr>
      <w:r>
        <w:rPr>
          <w:rFonts w:cs="Arial" w:ascii="Arial" w:hAnsi="Arial"/>
        </w:rPr>
      </w:r>
    </w:p>
    <w:p>
      <w:pPr>
        <w:pStyle w:val="Normal"/>
        <w:spacing w:lineRule="auto" w:line="240" w:before="100" w:after="120"/>
        <w:jc w:val="center"/>
        <w:rPr>
          <w:rFonts w:ascii="Arial" w:hAnsi="Arial" w:cs="Arial"/>
          <w:b/>
          <w:b/>
          <w:sz w:val="28"/>
        </w:rPr>
      </w:pPr>
      <w:r>
        <w:rPr>
          <w:rFonts w:cs="Arial" w:ascii="Arial" w:hAnsi="Arial"/>
          <w:b/>
          <w:sz w:val="28"/>
        </w:rPr>
      </w:r>
    </w:p>
    <w:p>
      <w:pPr>
        <w:pStyle w:val="Normal"/>
        <w:spacing w:lineRule="auto" w:line="240" w:before="100" w:after="120"/>
        <w:jc w:val="center"/>
        <w:rPr>
          <w:rFonts w:ascii="Arial" w:hAnsi="Arial" w:cs="Arial"/>
          <w:b/>
          <w:b/>
          <w:sz w:val="28"/>
        </w:rPr>
      </w:pPr>
      <w:r>
        <w:rPr>
          <w:rFonts w:cs="Arial" w:ascii="Arial" w:hAnsi="Arial"/>
          <w:b/>
          <w:sz w:val="28"/>
        </w:rPr>
        <w:t xml:space="preserve">2017 Kellogg Rural Leadership Programme </w:t>
      </w:r>
    </w:p>
    <w:p>
      <w:pPr>
        <w:pStyle w:val="Normal"/>
        <w:spacing w:lineRule="auto" w:line="240" w:before="100" w:after="120"/>
        <w:jc w:val="center"/>
        <w:rPr>
          <w:rFonts w:ascii="Arial" w:hAnsi="Arial" w:cs="Arial"/>
          <w:b/>
          <w:b/>
          <w:sz w:val="28"/>
        </w:rPr>
      </w:pPr>
      <w:r>
        <w:rPr>
          <w:rFonts w:cs="Arial" w:ascii="Arial" w:hAnsi="Arial"/>
          <w:b/>
          <w:sz w:val="28"/>
        </w:rPr>
        <w:t>Application Form</w:t>
      </w:r>
    </w:p>
    <w:p>
      <w:pPr>
        <w:pStyle w:val="Normal"/>
        <w:tabs>
          <w:tab w:val="right" w:pos="8312" w:leader="underscore"/>
        </w:tabs>
        <w:spacing w:lineRule="auto" w:line="360" w:before="100" w:after="120"/>
        <w:rPr>
          <w:rFonts w:ascii="Arial" w:hAnsi="Arial" w:cs="Arial"/>
          <w:b/>
          <w:b/>
          <w:bCs/>
          <w:caps/>
        </w:rPr>
      </w:pPr>
      <w:r>
        <w:rPr>
          <w:rFonts w:cs="Arial" w:ascii="Arial" w:hAnsi="Arial"/>
          <w:b/>
          <w:bCs/>
          <w:caps/>
        </w:rPr>
      </w:r>
    </w:p>
    <w:p>
      <w:pPr>
        <w:pStyle w:val="Normal"/>
        <w:tabs>
          <w:tab w:val="right" w:pos="8312" w:leader="underscore"/>
        </w:tabs>
        <w:spacing w:lineRule="auto" w:line="360" w:before="100" w:after="120"/>
        <w:rPr>
          <w:rFonts w:ascii="Arial" w:hAnsi="Arial" w:cs="Arial"/>
          <w:b/>
          <w:b/>
          <w:bCs/>
          <w:caps/>
        </w:rPr>
      </w:pPr>
      <w:r>
        <w:rPr>
          <w:rFonts w:cs="Arial" w:ascii="Arial" w:hAnsi="Arial"/>
          <w:b/>
          <w:bCs/>
          <w:caps/>
        </w:rPr>
        <w:t xml:space="preserve">SECTION 1:    PERSONAL INFORMATION </w:t>
      </w:r>
    </w:p>
    <w:p>
      <w:pPr>
        <w:pStyle w:val="Normal"/>
        <w:tabs>
          <w:tab w:val="right" w:pos="8312" w:leader="underscore"/>
        </w:tabs>
        <w:spacing w:lineRule="auto" w:line="360"/>
        <w:rPr/>
      </w:pPr>
      <w:r>
        <w:rPr>
          <w:rFonts w:cs="Arial" w:ascii="Arial" w:hAnsi="Arial"/>
          <w:b/>
        </w:rPr>
        <w:t>Full Name</w:t>
      </w:r>
      <w:r>
        <w:rPr>
          <w:rFonts w:cs="Arial" w:ascii="Arial" w:hAnsi="Arial"/>
        </w:rPr>
        <w:t>: Annabel Craw</w:t>
      </w:r>
    </w:p>
    <w:p>
      <w:pPr>
        <w:pStyle w:val="Normal"/>
        <w:tabs>
          <w:tab w:val="right" w:pos="8312" w:leader="underscore"/>
        </w:tabs>
        <w:spacing w:lineRule="auto" w:line="360"/>
        <w:rPr/>
      </w:pPr>
      <w:r>
        <w:rPr>
          <w:rFonts w:cs="Arial" w:ascii="Arial" w:hAnsi="Arial"/>
          <w:sz w:val="18"/>
          <w:szCs w:val="18"/>
        </w:rPr>
        <w:t xml:space="preserve">                                              </w:t>
      </w:r>
      <w:r>
        <w:rPr>
          <w:rFonts w:cs="Arial" w:ascii="Arial" w:hAnsi="Arial"/>
          <w:sz w:val="18"/>
          <w:szCs w:val="18"/>
        </w:rPr>
        <w:t>First /Given Name                                           Surname</w:t>
      </w:r>
    </w:p>
    <w:p>
      <w:pPr>
        <w:pStyle w:val="Normal"/>
        <w:tabs>
          <w:tab w:val="right" w:pos="8312" w:leader="underscore"/>
        </w:tabs>
        <w:spacing w:lineRule="auto" w:line="360" w:before="120" w:after="120"/>
        <w:rPr/>
      </w:pPr>
      <w:r>
        <w:rPr>
          <w:rFonts w:cs="Arial" w:ascii="Arial" w:hAnsi="Arial"/>
          <w:b/>
        </w:rPr>
        <w:t>Address</w:t>
      </w:r>
      <w:r>
        <w:rPr>
          <w:rFonts w:cs="Arial" w:ascii="Arial" w:hAnsi="Arial"/>
        </w:rPr>
        <w:t>: 41 Long Lookout Road, RD3, Akaroa, 7583</w:t>
      </w:r>
    </w:p>
    <w:p>
      <w:pPr>
        <w:pStyle w:val="Normal"/>
        <w:tabs>
          <w:tab w:val="right" w:pos="8312" w:leader="underscore"/>
        </w:tabs>
        <w:spacing w:lineRule="auto" w:line="360" w:before="100" w:after="120"/>
        <w:rPr>
          <w:rFonts w:ascii="Arial" w:hAnsi="Arial" w:cs="Arial"/>
        </w:rPr>
      </w:pPr>
      <w:r>
        <w:rPr>
          <w:rFonts w:cs="Arial" w:ascii="Arial" w:hAnsi="Arial"/>
        </w:rPr>
        <w:t>___________________________________________________________________</w:t>
      </w:r>
    </w:p>
    <w:p>
      <w:pPr>
        <w:pStyle w:val="Normal"/>
        <w:tabs>
          <w:tab w:val="left" w:pos="4253" w:leader="underscore"/>
          <w:tab w:val="right" w:pos="8312" w:leader="underscore"/>
        </w:tabs>
        <w:spacing w:lineRule="auto" w:line="360" w:before="100" w:after="120"/>
        <w:rPr>
          <w:rFonts w:ascii="Arial" w:hAnsi="Arial" w:cs="Arial"/>
        </w:rPr>
      </w:pPr>
      <w:r>
        <w:rPr>
          <w:rFonts w:cs="Arial" w:ascii="Arial" w:hAnsi="Arial"/>
          <w:b/>
        </w:rPr>
        <w:t>Phone</w:t>
      </w:r>
      <w:r>
        <w:rPr>
          <w:rFonts w:cs="Arial" w:ascii="Arial" w:hAnsi="Arial"/>
        </w:rPr>
        <w:t>:03 3047 215</w:t>
        <w:tab/>
      </w:r>
      <w:r>
        <w:rPr>
          <w:rFonts w:cs="Arial" w:ascii="Arial" w:hAnsi="Arial"/>
          <w:b/>
        </w:rPr>
        <w:t>Mobile</w:t>
      </w:r>
      <w:r>
        <w:rPr>
          <w:rFonts w:cs="Arial" w:ascii="Arial" w:hAnsi="Arial"/>
        </w:rPr>
        <w:t>: 027 838 4030</w:t>
        <w:tab/>
      </w:r>
    </w:p>
    <w:p>
      <w:pPr>
        <w:pStyle w:val="Normal"/>
        <w:tabs>
          <w:tab w:val="left" w:pos="4253" w:leader="underscore"/>
          <w:tab w:val="right" w:pos="8312" w:leader="underscore"/>
        </w:tabs>
        <w:spacing w:lineRule="auto" w:line="360" w:before="100" w:after="120"/>
        <w:rPr/>
      </w:pPr>
      <w:r>
        <w:rPr>
          <w:rFonts w:cs="Arial" w:ascii="Arial" w:hAnsi="Arial"/>
          <w:b/>
        </w:rPr>
        <w:t>Email</w:t>
      </w:r>
      <w:r>
        <w:rPr>
          <w:rFonts w:cs="Arial" w:ascii="Arial" w:hAnsi="Arial"/>
        </w:rPr>
        <w:t>: annabel.craw@gmail.com</w:t>
      </w:r>
    </w:p>
    <w:p>
      <w:pPr>
        <w:pStyle w:val="Normal"/>
        <w:tabs>
          <w:tab w:val="left" w:pos="4253" w:leader="underscore"/>
          <w:tab w:val="right" w:pos="8312" w:leader="underscore"/>
        </w:tabs>
        <w:spacing w:lineRule="auto" w:line="360" w:before="100" w:after="120"/>
        <w:rPr>
          <w:rFonts w:ascii="Arial" w:hAnsi="Arial" w:cs="Arial"/>
        </w:rPr>
      </w:pPr>
      <w:r>
        <w:rPr>
          <w:rFonts w:cs="Arial" w:ascii="Arial" w:hAnsi="Arial"/>
          <w:b/>
        </w:rPr>
        <w:t>Date of Birth</w:t>
      </w:r>
      <w:r>
        <w:rPr>
          <w:rFonts w:cs="Arial" w:ascii="Arial" w:hAnsi="Arial"/>
        </w:rPr>
        <w:t>: 22.09.1982</w:t>
        <w:tab/>
      </w:r>
      <w:r>
        <w:rPr>
          <w:rFonts w:cs="Arial" w:ascii="Arial" w:hAnsi="Arial"/>
          <w:b/>
        </w:rPr>
        <w:t>Age</w:t>
      </w:r>
      <w:r>
        <w:rPr>
          <w:rFonts w:cs="Arial" w:ascii="Arial" w:hAnsi="Arial"/>
        </w:rPr>
        <w:t>: 33</w:t>
        <w:tab/>
      </w:r>
    </w:p>
    <w:p>
      <w:pPr>
        <w:pStyle w:val="Normal"/>
        <w:tabs>
          <w:tab w:val="right" w:pos="8312" w:leader="underscore"/>
        </w:tabs>
        <w:spacing w:lineRule="auto" w:line="360" w:before="100" w:after="120"/>
        <w:rPr/>
      </w:pPr>
      <w:r>
        <w:rPr>
          <w:rFonts w:cs="Arial" w:ascii="Arial" w:hAnsi="Arial"/>
          <w:b/>
        </w:rPr>
        <w:t xml:space="preserve">Iwi:  </w:t>
      </w:r>
      <w:r>
        <w:rPr>
          <w:rFonts w:cs="Arial" w:ascii="Arial" w:hAnsi="Arial"/>
        </w:rPr>
        <w:t>_n/a___________________________________________________________</w:t>
      </w:r>
    </w:p>
    <w:p>
      <w:pPr>
        <w:pStyle w:val="Normal"/>
        <w:tabs>
          <w:tab w:val="right" w:pos="8312" w:leader="underscore"/>
        </w:tabs>
        <w:spacing w:lineRule="auto" w:line="360" w:before="100" w:after="120"/>
        <w:rPr>
          <w:rFonts w:ascii="Arial" w:hAnsi="Arial" w:cs="Arial"/>
        </w:rPr>
      </w:pPr>
      <w:r>
        <w:rPr>
          <w:rFonts w:cs="Arial" w:ascii="Arial" w:hAnsi="Arial"/>
          <w:b/>
        </w:rPr>
        <w:t>Nationality: NZ</w:t>
      </w:r>
      <w:r>
        <w:rPr>
          <w:rFonts w:cs="Arial" w:ascii="Arial" w:hAnsi="Arial"/>
        </w:rPr>
        <w:tab/>
      </w:r>
    </w:p>
    <w:p>
      <w:pPr>
        <w:pStyle w:val="Normal"/>
        <w:tabs>
          <w:tab w:val="right" w:pos="8312" w:leader="underscore"/>
        </w:tabs>
        <w:spacing w:before="100" w:after="120"/>
        <w:rPr>
          <w:rFonts w:cs="Arial"/>
          <w:b/>
          <w:b/>
        </w:rPr>
      </w:pPr>
      <w:r>
        <w:rPr>
          <w:rFonts w:cs="Arial"/>
          <w:b/>
        </w:rPr>
        <w:t>Please complete the following questions (up to 500 words maximum). The boxes will expand to accommodate your answers</w:t>
      </w:r>
    </w:p>
    <w:p>
      <w:pPr>
        <w:pStyle w:val="Normal"/>
        <w:tabs>
          <w:tab w:val="right" w:pos="8312" w:leader="underscore"/>
        </w:tabs>
        <w:spacing w:before="100" w:after="120"/>
        <w:rPr>
          <w:rFonts w:cs="Arial"/>
          <w:b/>
          <w:b/>
        </w:rPr>
      </w:pPr>
      <w:r>
        <w:rPr>
          <w:rFonts w:cs="Arial"/>
          <w:b/>
        </w:rPr>
      </w:r>
    </w:p>
    <w:p>
      <w:pPr>
        <w:pStyle w:val="Normal"/>
        <w:tabs>
          <w:tab w:val="right" w:pos="8312" w:leader="underscore"/>
        </w:tabs>
        <w:spacing w:lineRule="auto" w:line="240" w:before="100" w:after="120"/>
        <w:rPr>
          <w:rFonts w:ascii="Arial" w:hAnsi="Arial" w:cs="Arial"/>
        </w:rPr>
      </w:pPr>
      <w:r>
        <w:rPr>
          <w:rFonts w:cs="Arial" w:ascii="Arial" w:hAnsi="Arial"/>
          <w:b/>
        </w:rPr>
        <w:t>Education Qualifications</w:t>
      </w:r>
    </w:p>
    <w:p>
      <w:pPr>
        <w:pStyle w:val="Normal"/>
        <w:spacing w:lineRule="auto" w:line="240"/>
        <w:jc w:val="both"/>
        <w:rPr>
          <w:rFonts w:ascii="Arial" w:hAnsi="Arial" w:cs="Arial"/>
          <w:sz w:val="20"/>
          <w:szCs w:val="20"/>
        </w:rPr>
      </w:pPr>
      <w:r>
        <w:rPr>
          <w:rFonts w:cs="Arial" w:ascii="Arial" w:hAnsi="Arial"/>
          <w:sz w:val="20"/>
          <w:szCs w:val="20"/>
        </w:rPr>
        <w:t xml:space="preserve">Please state relevant educational qualifications and year attained </w:t>
      </w:r>
      <w:r>
        <w:rPr>
          <w:rFonts w:cs="Arial" w:ascii="Arial" w:hAnsi="Arial"/>
        </w:rPr>
        <w:t>(</w:t>
      </w:r>
      <w:r>
        <w:rPr>
          <w:rFonts w:cs="Arial" w:ascii="Arial" w:hAnsi="Arial"/>
          <w:sz w:val="20"/>
          <w:szCs w:val="20"/>
        </w:rPr>
        <w:t>most recent first</w:t>
      </w:r>
      <w:r>
        <w:rPr>
          <w:rFonts w:cs="Arial" w:ascii="Arial" w:hAnsi="Arial"/>
        </w:rPr>
        <w:t>)</w:t>
      </w:r>
      <w:r>
        <w:rPr>
          <w:rFonts w:cs="Arial" w:ascii="Arial" w:hAnsi="Arial"/>
          <w:sz w:val="20"/>
          <w:szCs w:val="20"/>
        </w:rPr>
        <w:t xml:space="preserve"> </w:t>
      </w:r>
    </w:p>
    <w:tbl>
      <w:tblPr>
        <w:tblW w:w="8302"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357"/>
        <w:gridCol w:w="6944"/>
      </w:tblGrid>
      <w:tr>
        <w:trPr/>
        <w:tc>
          <w:tcPr>
            <w:tcW w:w="13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 xml:space="preserve">Year </w:t>
            </w:r>
          </w:p>
        </w:tc>
        <w:tc>
          <w:tcPr>
            <w:tcW w:w="69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Qualification</w:t>
            </w:r>
          </w:p>
        </w:tc>
      </w:tr>
      <w:tr>
        <w:trPr/>
        <w:tc>
          <w:tcPr>
            <w:tcW w:w="13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40" w:before="60" w:after="200"/>
              <w:ind w:left="0" w:right="0" w:hanging="0"/>
              <w:jc w:val="both"/>
              <w:rPr>
                <w:rFonts w:ascii="Calibri" w:hAnsi="Calibri" w:cs="Arial"/>
                <w:b w:val="false"/>
                <w:b w:val="false"/>
                <w:bCs w:val="false"/>
                <w:sz w:val="22"/>
                <w:szCs w:val="22"/>
              </w:rPr>
            </w:pPr>
            <w:r>
              <w:rPr>
                <w:rFonts w:cs="Arial"/>
                <w:b w:val="false"/>
                <w:bCs w:val="false"/>
                <w:sz w:val="22"/>
                <w:szCs w:val="22"/>
              </w:rPr>
              <w:t>2003:</w:t>
            </w:r>
          </w:p>
          <w:p>
            <w:pPr>
              <w:pStyle w:val="Normal"/>
              <w:spacing w:lineRule="auto" w:line="240" w:before="60" w:after="200"/>
              <w:ind w:left="0" w:right="0" w:hanging="0"/>
              <w:jc w:val="both"/>
              <w:rPr>
                <w:rFonts w:ascii="Calibri" w:hAnsi="Calibri" w:cs="Arial"/>
                <w:b w:val="false"/>
                <w:b w:val="false"/>
                <w:bCs w:val="false"/>
                <w:sz w:val="22"/>
                <w:szCs w:val="22"/>
              </w:rPr>
            </w:pPr>
            <w:r>
              <w:rPr>
                <w:rFonts w:cs="Arial"/>
                <w:b w:val="false"/>
                <w:bCs w:val="false"/>
                <w:sz w:val="22"/>
                <w:szCs w:val="22"/>
              </w:rPr>
              <w:t xml:space="preserve">2000: </w:t>
            </w:r>
          </w:p>
        </w:tc>
        <w:tc>
          <w:tcPr>
            <w:tcW w:w="69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40"/>
              <w:ind w:left="0" w:right="0" w:hanging="0"/>
              <w:rPr>
                <w:rFonts w:ascii="Calibri" w:hAnsi="Calibri"/>
                <w:sz w:val="22"/>
                <w:szCs w:val="22"/>
              </w:rPr>
            </w:pPr>
            <w:r>
              <w:rPr>
                <w:sz w:val="22"/>
                <w:szCs w:val="22"/>
              </w:rPr>
              <w:t>Bachelor Commerce (Food Industry), Lincoln University</w:t>
            </w:r>
          </w:p>
          <w:p>
            <w:pPr>
              <w:pStyle w:val="Normal"/>
              <w:spacing w:lineRule="auto" w:line="240" w:before="60" w:after="200"/>
              <w:ind w:left="0" w:right="0" w:hanging="0"/>
              <w:jc w:val="both"/>
              <w:rPr>
                <w:rFonts w:ascii="Calibri" w:hAnsi="Calibri" w:cs="Arial"/>
                <w:sz w:val="22"/>
                <w:szCs w:val="22"/>
              </w:rPr>
            </w:pPr>
            <w:r>
              <w:rPr>
                <w:rFonts w:cs="Arial"/>
                <w:sz w:val="22"/>
                <w:szCs w:val="22"/>
              </w:rPr>
              <w:t>Scholarship Bursary, Rangi Ruru Girls School</w:t>
            </w:r>
          </w:p>
        </w:tc>
      </w:tr>
    </w:tbl>
    <w:p>
      <w:pPr>
        <w:pStyle w:val="Normal"/>
        <w:spacing w:lineRule="auto" w:line="240" w:before="120" w:after="120"/>
        <w:jc w:val="both"/>
        <w:rPr>
          <w:rFonts w:ascii="Arial" w:hAnsi="Arial" w:cs="Arial"/>
          <w:b/>
          <w:b/>
        </w:rPr>
      </w:pPr>
      <w:r>
        <w:rPr>
          <w:rFonts w:cs="Arial" w:ascii="Arial" w:hAnsi="Arial"/>
          <w:b/>
        </w:rPr>
        <w:t xml:space="preserve">Scholarships and Awards </w:t>
      </w:r>
    </w:p>
    <w:p>
      <w:pPr>
        <w:pStyle w:val="Normal"/>
        <w:spacing w:lineRule="auto" w:line="240"/>
        <w:jc w:val="both"/>
        <w:rPr>
          <w:rFonts w:ascii="Arial" w:hAnsi="Arial" w:cs="Arial"/>
          <w:sz w:val="20"/>
          <w:szCs w:val="20"/>
        </w:rPr>
      </w:pPr>
      <w:r>
        <w:rPr>
          <w:rFonts w:cs="Arial" w:ascii="Arial" w:hAnsi="Arial"/>
          <w:sz w:val="20"/>
          <w:szCs w:val="20"/>
        </w:rPr>
        <w:t xml:space="preserve">Please list any scholarships or awards received if applicable (most recent first) </w:t>
      </w:r>
    </w:p>
    <w:tbl>
      <w:tblPr>
        <w:tblW w:w="8302"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359"/>
        <w:gridCol w:w="6942"/>
      </w:tblGrid>
      <w:tr>
        <w:trPr/>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 xml:space="preserve">Year </w:t>
            </w:r>
          </w:p>
        </w:tc>
        <w:tc>
          <w:tcPr>
            <w:tcW w:w="69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Qualification</w:t>
            </w:r>
          </w:p>
        </w:tc>
      </w:tr>
      <w:tr>
        <w:trPr/>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60" w:after="200"/>
              <w:jc w:val="both"/>
              <w:rPr>
                <w:rFonts w:ascii="Calibri" w:hAnsi="Calibri" w:eastAsia="Calibri" w:cs="Arial" w:asciiTheme="minorHAnsi" w:eastAsiaTheme="minorHAnsi" w:hAnsiTheme="minorHAnsi"/>
                <w:sz w:val="22"/>
                <w:szCs w:val="22"/>
                <w:lang w:eastAsia="en-US"/>
              </w:rPr>
            </w:pPr>
            <w:r>
              <w:rPr>
                <w:rFonts w:eastAsia="Calibri" w:cs="Arial" w:eastAsiaTheme="minorHAnsi"/>
                <w:sz w:val="22"/>
                <w:szCs w:val="22"/>
                <w:lang w:eastAsia="en-US"/>
              </w:rPr>
              <w:t>2015</w:t>
            </w:r>
          </w:p>
          <w:p>
            <w:pPr>
              <w:pStyle w:val="Normal"/>
              <w:spacing w:lineRule="auto" w:line="360" w:before="60" w:after="200"/>
              <w:jc w:val="both"/>
              <w:rPr>
                <w:rFonts w:ascii="Calibri" w:hAnsi="Calibri" w:eastAsia="Calibri" w:cs="Arial" w:asciiTheme="minorHAnsi" w:eastAsiaTheme="minorHAnsi" w:hAnsiTheme="minorHAnsi"/>
                <w:sz w:val="22"/>
                <w:szCs w:val="22"/>
                <w:lang w:eastAsia="en-US"/>
              </w:rPr>
            </w:pPr>
            <w:r>
              <w:rPr>
                <w:rFonts w:eastAsia="Calibri" w:cs="Arial" w:eastAsiaTheme="minorHAnsi"/>
                <w:sz w:val="22"/>
                <w:szCs w:val="22"/>
                <w:lang w:eastAsia="en-US"/>
              </w:rPr>
            </w:r>
          </w:p>
          <w:p>
            <w:pPr>
              <w:pStyle w:val="Normal"/>
              <w:spacing w:lineRule="auto" w:line="360" w:before="60" w:after="200"/>
              <w:jc w:val="both"/>
              <w:rPr>
                <w:rFonts w:ascii="Calibri" w:hAnsi="Calibri" w:eastAsia="Calibri" w:cs="Arial" w:asciiTheme="minorHAnsi" w:eastAsiaTheme="minorHAnsi" w:hAnsiTheme="minorHAnsi"/>
                <w:sz w:val="22"/>
                <w:szCs w:val="22"/>
                <w:lang w:eastAsia="en-US"/>
              </w:rPr>
            </w:pPr>
            <w:r>
              <w:rPr>
                <w:rFonts w:eastAsia="Calibri" w:cs="Arial" w:eastAsiaTheme="minorHAnsi"/>
                <w:sz w:val="22"/>
                <w:szCs w:val="22"/>
                <w:lang w:eastAsia="en-US"/>
              </w:rPr>
              <w:t>2001-03</w:t>
            </w:r>
          </w:p>
          <w:p>
            <w:pPr>
              <w:pStyle w:val="Normal"/>
              <w:spacing w:lineRule="auto" w:line="360" w:before="60" w:after="200"/>
              <w:jc w:val="both"/>
              <w:rPr>
                <w:rFonts w:ascii="Calibri" w:hAnsi="Calibri" w:eastAsia="Calibri" w:cs="Arial" w:asciiTheme="minorHAnsi" w:eastAsiaTheme="minorHAnsi" w:hAnsiTheme="minorHAnsi"/>
                <w:sz w:val="22"/>
                <w:szCs w:val="22"/>
                <w:lang w:eastAsia="en-US"/>
              </w:rPr>
            </w:pPr>
            <w:r>
              <w:rPr>
                <w:rFonts w:eastAsia="Calibri" w:cs="Arial" w:eastAsiaTheme="minorHAnsi"/>
                <w:sz w:val="22"/>
                <w:szCs w:val="22"/>
                <w:lang w:eastAsia="en-US"/>
              </w:rPr>
              <w:t>2001</w:t>
            </w:r>
          </w:p>
        </w:tc>
        <w:tc>
          <w:tcPr>
            <w:tcW w:w="69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Spacing"/>
              <w:widowControl/>
              <w:bidi w:val="0"/>
              <w:spacing w:lineRule="auto" w:line="276" w:before="0" w:after="0"/>
              <w:ind w:left="0" w:right="0" w:hanging="0"/>
              <w:jc w:val="left"/>
              <w:rPr/>
            </w:pPr>
            <w:r>
              <w:rPr>
                <w:rFonts w:eastAsia="Calibri" w:cs="Arial" w:ascii="Calibri" w:hAnsi="Calibri" w:asciiTheme="minorHAnsi" w:eastAsiaTheme="minorHAnsi" w:hAnsiTheme="minorHAnsi"/>
                <w:b w:val="false"/>
                <w:bCs w:val="false"/>
                <w:color w:val="00000A"/>
                <w:sz w:val="22"/>
                <w:szCs w:val="22"/>
                <w:lang w:val="en-NZ" w:eastAsia="en-US" w:bidi="hi-IN"/>
              </w:rPr>
              <w:t xml:space="preserve">Canterbury Ballance Farm Environment Awards, Finalist and </w:t>
            </w:r>
            <w:r>
              <w:rPr>
                <w:rFonts w:eastAsia="Calibri" w:cs="Arial" w:ascii="Calibri" w:hAnsi="Calibri" w:asciiTheme="minorHAnsi" w:eastAsiaTheme="minorHAnsi" w:hAnsiTheme="minorHAnsi"/>
                <w:b w:val="false"/>
                <w:bCs w:val="false"/>
                <w:color w:val="00000A"/>
                <w:sz w:val="22"/>
                <w:szCs w:val="22"/>
                <w:lang w:val="en-NZ" w:eastAsia="en-US" w:bidi="hi-IN"/>
              </w:rPr>
              <w:t>Category</w:t>
            </w:r>
            <w:r>
              <w:rPr>
                <w:rFonts w:eastAsia="Calibri" w:cs="Arial" w:ascii="Calibri" w:hAnsi="Calibri" w:asciiTheme="minorHAnsi" w:eastAsiaTheme="minorHAnsi" w:hAnsiTheme="minorHAnsi"/>
                <w:b w:val="false"/>
                <w:bCs w:val="false"/>
                <w:color w:val="00000A"/>
                <w:sz w:val="22"/>
                <w:szCs w:val="22"/>
                <w:lang w:val="en-NZ" w:eastAsia="en-US" w:bidi="hi-IN"/>
              </w:rPr>
              <w:t xml:space="preserve"> winners (</w:t>
            </w: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PGG Wrightson Land and Life Award, Hill Laboratories Harvest Award, Beef + Lamb New Zealand Livestock Award)</w:t>
            </w:r>
          </w:p>
          <w:p>
            <w:pPr>
              <w:pStyle w:val="NoSpacing"/>
              <w:widowControl/>
              <w:bidi w:val="0"/>
              <w:spacing w:lineRule="auto" w:line="276" w:before="0" w:after="0"/>
              <w:ind w:left="0" w:right="0" w:hanging="0"/>
              <w:jc w:val="left"/>
              <w:rPr>
                <w:b/>
                <w:b/>
                <w:bCs/>
                <w:color w:val="00000A"/>
                <w:lang w:val="en-NZ" w:bidi="hi-IN"/>
              </w:rPr>
            </w:pPr>
            <w:r>
              <w:rPr>
                <w:b/>
                <w:bCs/>
                <w:color w:val="00000A"/>
                <w:lang w:val="en-NZ" w:bidi="hi-IN"/>
              </w:rPr>
            </w:r>
          </w:p>
          <w:p>
            <w:pPr>
              <w:pStyle w:val="NoSpacing"/>
              <w:widowControl/>
              <w:bidi w:val="0"/>
              <w:spacing w:lineRule="auto" w:line="276" w:before="0" w:after="0"/>
              <w:ind w:left="0" w:right="0" w:hanging="0"/>
              <w:jc w:val="left"/>
              <w:rPr>
                <w:rFonts w:ascii="Calibri" w:hAnsi="Calibri" w:eastAsia="Calibri" w:cs="Arial" w:asciiTheme="minorHAnsi" w:eastAsiaTheme="minorHAnsi" w:hAnsiTheme="minorHAnsi"/>
                <w:sz w:val="22"/>
                <w:szCs w:val="22"/>
                <w:lang w:eastAsia="en-US"/>
              </w:rPr>
            </w:pPr>
            <w:r>
              <w:rPr>
                <w:rFonts w:eastAsia="Calibri" w:cs="Arial" w:ascii="Calibri" w:hAnsi="Calibri" w:eastAsiaTheme="minorHAnsi"/>
                <w:b w:val="false"/>
                <w:bCs w:val="false"/>
                <w:color w:val="00000A"/>
                <w:sz w:val="22"/>
                <w:szCs w:val="22"/>
                <w:lang w:val="en-NZ" w:eastAsia="en-US" w:bidi="hi-IN"/>
              </w:rPr>
              <w:t xml:space="preserve"> </w:t>
            </w:r>
            <w:r>
              <w:rPr>
                <w:rFonts w:eastAsia="Calibri" w:cs="Arial" w:ascii="Calibri" w:hAnsi="Calibri" w:eastAsiaTheme="minorHAnsi"/>
                <w:b w:val="false"/>
                <w:bCs w:val="false"/>
                <w:color w:val="00000A"/>
                <w:sz w:val="22"/>
                <w:szCs w:val="22"/>
                <w:lang w:val="en-NZ" w:eastAsia="en-US" w:bidi="hi-IN"/>
              </w:rPr>
              <w:t xml:space="preserve">DairyNZ Undergraduate Scholarship </w:t>
            </w:r>
          </w:p>
          <w:p>
            <w:pPr>
              <w:pStyle w:val="NoSpacing"/>
              <w:widowControl/>
              <w:bidi w:val="0"/>
              <w:spacing w:lineRule="auto" w:line="276" w:before="0" w:after="0"/>
              <w:ind w:left="0" w:right="0" w:hanging="0"/>
              <w:jc w:val="left"/>
              <w:rPr>
                <w:b w:val="false"/>
                <w:b w:val="false"/>
                <w:bCs w:val="false"/>
                <w:color w:val="00000A"/>
                <w:lang w:val="en-NZ" w:bidi="hi-IN"/>
              </w:rPr>
            </w:pPr>
            <w:r>
              <w:rPr>
                <w:b w:val="false"/>
                <w:bCs w:val="false"/>
                <w:color w:val="00000A"/>
                <w:lang w:val="en-NZ" w:bidi="hi-IN"/>
              </w:rPr>
            </w:r>
          </w:p>
          <w:p>
            <w:pPr>
              <w:pStyle w:val="NoSpacing"/>
              <w:widowControl/>
              <w:bidi w:val="0"/>
              <w:spacing w:lineRule="auto" w:line="276" w:before="0" w:after="0"/>
              <w:ind w:left="0" w:right="0" w:hanging="0"/>
              <w:jc w:val="left"/>
              <w:rPr>
                <w:rFonts w:ascii="Calibri" w:hAnsi="Calibri" w:eastAsia="Calibri" w:cs="Arial" w:asciiTheme="minorHAnsi" w:eastAsiaTheme="minorHAnsi" w:hAnsiTheme="minorHAnsi"/>
                <w:sz w:val="22"/>
                <w:szCs w:val="22"/>
                <w:lang w:eastAsia="en-US"/>
              </w:rPr>
            </w:pPr>
            <w:r>
              <w:rPr>
                <w:rFonts w:eastAsia="Calibri" w:cs="Arial" w:ascii="Calibri" w:hAnsi="Calibri" w:eastAsiaTheme="minorHAnsi"/>
                <w:b w:val="false"/>
                <w:bCs w:val="false"/>
                <w:color w:val="00000A"/>
                <w:sz w:val="22"/>
                <w:szCs w:val="22"/>
                <w:lang w:val="en-NZ" w:eastAsia="en-US" w:bidi="hi-IN"/>
              </w:rPr>
              <w:t>Lincoln University Alumni Association Scholarship</w:t>
            </w:r>
          </w:p>
        </w:tc>
      </w:tr>
    </w:tbl>
    <w:p>
      <w:pPr>
        <w:pStyle w:val="Normal"/>
        <w:spacing w:lineRule="auto" w:line="36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t>Professional /Employment History</w:t>
      </w:r>
    </w:p>
    <w:p>
      <w:pPr>
        <w:pStyle w:val="Normal"/>
        <w:spacing w:lineRule="auto" w:line="360"/>
        <w:jc w:val="both"/>
        <w:rPr>
          <w:rFonts w:ascii="Arial" w:hAnsi="Arial" w:cs="Arial"/>
          <w:sz w:val="20"/>
          <w:szCs w:val="20"/>
        </w:rPr>
      </w:pPr>
      <w:r>
        <w:rPr>
          <w:rFonts w:cs="Arial" w:ascii="Arial" w:hAnsi="Arial"/>
          <w:sz w:val="20"/>
          <w:szCs w:val="20"/>
        </w:rPr>
        <w:t>Please list your employment/professional details (most recent first)</w:t>
      </w:r>
    </w:p>
    <w:tbl>
      <w:tblPr>
        <w:tblW w:w="8302"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353"/>
        <w:gridCol w:w="3167"/>
        <w:gridCol w:w="3782"/>
      </w:tblGrid>
      <w:tr>
        <w:trPr/>
        <w:tc>
          <w:tcPr>
            <w:tcW w:w="13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left"/>
              <w:rPr>
                <w:rFonts w:ascii="Arial" w:hAnsi="Arial" w:cs="Arial"/>
                <w:b/>
                <w:b/>
                <w:sz w:val="18"/>
                <w:szCs w:val="18"/>
              </w:rPr>
            </w:pPr>
            <w:r>
              <w:rPr>
                <w:rFonts w:cs="Arial" w:ascii="Arial" w:hAnsi="Arial"/>
                <w:b/>
                <w:sz w:val="18"/>
                <w:szCs w:val="18"/>
              </w:rPr>
              <w:t xml:space="preserve">Year </w:t>
            </w:r>
          </w:p>
        </w:tc>
        <w:tc>
          <w:tcPr>
            <w:tcW w:w="31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 xml:space="preserve">Position </w:t>
            </w:r>
          </w:p>
        </w:tc>
        <w:tc>
          <w:tcPr>
            <w:tcW w:w="37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Organisation</w:t>
            </w:r>
          </w:p>
        </w:tc>
      </w:tr>
      <w:tr>
        <w:trPr/>
        <w:tc>
          <w:tcPr>
            <w:tcW w:w="135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t xml:space="preserve">2008 </w:t>
            </w:r>
            <w:r>
              <w:rPr>
                <w:rFonts w:eastAsia="Calibri" w:cs="Arial" w:eastAsiaTheme="minorHAnsi"/>
                <w:b w:val="false"/>
                <w:bCs w:val="false"/>
                <w:color w:val="00000A"/>
                <w:sz w:val="22"/>
                <w:szCs w:val="22"/>
                <w:lang w:val="en-NZ" w:eastAsia="en-US" w:bidi="hi-IN"/>
              </w:rPr>
              <w:t>to</w:t>
            </w:r>
            <w:r>
              <w:rPr>
                <w:rFonts w:eastAsia="Calibri" w:cs="Arial" w:eastAsiaTheme="minorHAnsi"/>
                <w:b w:val="false"/>
                <w:bCs w:val="false"/>
                <w:color w:val="00000A"/>
                <w:sz w:val="22"/>
                <w:szCs w:val="22"/>
                <w:lang w:val="en-NZ" w:eastAsia="en-US" w:bidi="hi-IN"/>
              </w:rPr>
              <w:t xml:space="preserve"> Present</w:t>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288" w:after="428"/>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t xml:space="preserve">2010  </w:t>
            </w:r>
            <w:r>
              <w:rPr>
                <w:rFonts w:eastAsia="Calibri" w:cs="Arial" w:eastAsiaTheme="minorHAnsi"/>
                <w:b w:val="false"/>
                <w:bCs w:val="false"/>
                <w:color w:val="00000A"/>
                <w:sz w:val="22"/>
                <w:szCs w:val="22"/>
                <w:lang w:val="en-NZ" w:eastAsia="en-US" w:bidi="hi-IN"/>
              </w:rPr>
              <w:t xml:space="preserve">to </w:t>
            </w:r>
            <w:r>
              <w:rPr>
                <w:rFonts w:eastAsia="Calibri" w:cs="Arial" w:eastAsiaTheme="minorHAnsi"/>
                <w:b w:val="false"/>
                <w:bCs w:val="false"/>
                <w:color w:val="00000A"/>
                <w:sz w:val="22"/>
                <w:szCs w:val="22"/>
                <w:lang w:val="en-NZ" w:eastAsia="en-US" w:bidi="hi-IN"/>
              </w:rPr>
              <w:t>Present</w:t>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399" w:after="399"/>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t>2005-10</w:t>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288" w:after="428"/>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left"/>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t>2004-05</w:t>
            </w:r>
          </w:p>
        </w:tc>
        <w:tc>
          <w:tcPr>
            <w:tcW w:w="316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40" w:before="60" w:after="200"/>
              <w:jc w:val="both"/>
              <w:rPr>
                <w:rFonts w:ascii="Arial" w:hAnsi="Arial" w:cs="Arial"/>
              </w:rPr>
            </w:pPr>
            <w:r>
              <w:rPr>
                <w:rStyle w:val="StrongEmphasis"/>
                <w:rFonts w:eastAsia="Calibri" w:cs="Arial" w:eastAsiaTheme="minorHAnsi"/>
                <w:b/>
                <w:bCs/>
                <w:i/>
                <w:iCs/>
                <w:caps w:val="false"/>
                <w:smallCaps w:val="false"/>
                <w:color w:val="00000A"/>
                <w:spacing w:val="0"/>
                <w:sz w:val="22"/>
                <w:szCs w:val="22"/>
                <w:lang w:val="en-NZ" w:eastAsia="en-US" w:bidi="hi-IN"/>
              </w:rPr>
              <w:t>Owner/Operator/Director</w:t>
            </w:r>
          </w:p>
          <w:p>
            <w:pPr>
              <w:pStyle w:val="Normal"/>
              <w:spacing w:lineRule="auto" w:line="240" w:before="60" w:after="200"/>
              <w:jc w:val="both"/>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60" w:after="200"/>
              <w:jc w:val="both"/>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rmal"/>
              <w:spacing w:lineRule="auto" w:line="240" w:before="174" w:after="314"/>
              <w:jc w:val="both"/>
              <w:rPr>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b w:val="false"/>
                <w:bCs w:val="false"/>
                <w:color w:val="00000A"/>
                <w:sz w:val="22"/>
                <w:szCs w:val="22"/>
                <w:lang w:val="en-NZ" w:eastAsia="en-US" w:bidi="hi-IN"/>
              </w:rPr>
            </w:r>
          </w:p>
          <w:p>
            <w:pPr>
              <w:pStyle w:val="NoSpacing"/>
              <w:spacing w:lineRule="auto" w:line="240" w:before="60" w:after="200"/>
              <w:jc w:val="both"/>
              <w:rPr>
                <w:rFonts w:ascii="Arial" w:hAnsi="Arial" w:cs="Arial"/>
              </w:rPr>
            </w:pPr>
            <w:r>
              <w:rPr>
                <w:rStyle w:val="StrongEmphasis"/>
                <w:rFonts w:eastAsia="Calibri" w:cs="Arial" w:ascii="Calibri" w:hAnsi="Calibri" w:asciiTheme="minorHAnsi" w:eastAsiaTheme="minorHAnsi" w:hAnsiTheme="minorHAnsi"/>
                <w:b/>
                <w:bCs/>
                <w:i/>
                <w:iCs/>
                <w:caps w:val="false"/>
                <w:smallCaps w:val="false"/>
                <w:color w:val="00000A"/>
                <w:spacing w:val="0"/>
                <w:sz w:val="22"/>
                <w:szCs w:val="22"/>
                <w:lang w:val="en-NZ" w:eastAsia="en-US" w:bidi="hi-IN"/>
              </w:rPr>
              <w:t>Agribusiness Consultant</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2015 -  Present: </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Craigmore Farming </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(internal newsletter design &amp; editing)</w:t>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iCs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iCs w:val="false"/>
                <w:caps w:val="false"/>
                <w:smallCaps w:val="false"/>
                <w:color w:val="00000A"/>
                <w:spacing w:val="0"/>
                <w:sz w:val="22"/>
                <w:szCs w:val="22"/>
                <w:lang w:val="en-NZ" w:eastAsia="en-US" w:bidi="hi-IN"/>
              </w:rPr>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2013 - 2016: </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Dairy Women’s Network </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(project management and financial literacy module development &amp; delivery)</w:t>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iCs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iCs w:val="false"/>
                <w:caps w:val="false"/>
                <w:smallCaps w:val="false"/>
                <w:color w:val="00000A"/>
                <w:spacing w:val="0"/>
                <w:sz w:val="22"/>
                <w:szCs w:val="22"/>
                <w:lang w:val="en-NZ" w:eastAsia="en-US" w:bidi="hi-IN"/>
              </w:rPr>
            </w:r>
          </w:p>
          <w:p>
            <w:pPr>
              <w:pStyle w:val="NoSpacing"/>
              <w:spacing w:lineRule="auto" w:line="240" w:before="0" w:after="29"/>
              <w:jc w:val="both"/>
              <w:rPr>
                <w:rFonts w:ascii="Arial" w:hAnsi="Arial" w:cs="Arial"/>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2010 - Present: </w:t>
            </w:r>
          </w:p>
          <w:p>
            <w:pPr>
              <w:pStyle w:val="NoSpacing"/>
              <w:spacing w:lineRule="auto" w:line="240" w:before="0" w:after="86"/>
              <w:jc w:val="both"/>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DairyNZ (Project management, financial analysis </w:t>
            </w: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and</w:t>
            </w: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 interpretation and  </w:t>
            </w: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 xml:space="preserve">farmer </w:t>
            </w: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extension)</w:t>
            </w:r>
          </w:p>
          <w:p>
            <w:pPr>
              <w:pStyle w:val="NoSpacing"/>
              <w:spacing w:lineRule="auto" w:line="240" w:before="60" w:after="200"/>
              <w:jc w:val="both"/>
              <w:rPr>
                <w:rStyle w:val="StrongEmphasis"/>
                <w:rFonts w:ascii="Calibri" w:hAnsi="Calibri" w:eastAsia="Calibri" w:cs="Arial" w:asciiTheme="minorHAnsi" w:eastAsiaTheme="minorHAnsi" w:hAnsiTheme="minorHAnsi"/>
                <w:b w:val="false"/>
                <w:b w:val="false"/>
                <w:bCs w:val="false"/>
                <w:i w:val="false"/>
                <w:i w:val="false"/>
                <w:iCs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iCs w:val="false"/>
                <w:caps w:val="false"/>
                <w:smallCaps w:val="false"/>
                <w:color w:val="00000A"/>
                <w:spacing w:val="0"/>
                <w:sz w:val="22"/>
                <w:szCs w:val="22"/>
                <w:lang w:val="en-NZ" w:eastAsia="en-US" w:bidi="hi-IN"/>
              </w:rPr>
            </w:r>
          </w:p>
          <w:p>
            <w:pPr>
              <w:pStyle w:val="NoSpacing"/>
              <w:spacing w:lineRule="auto" w:line="240" w:before="60" w:after="200"/>
              <w:jc w:val="both"/>
              <w:rPr>
                <w:rFonts w:ascii="Arial" w:hAnsi="Arial" w:cs="Arial"/>
              </w:rPr>
            </w:pPr>
            <w:bookmarkStart w:id="0" w:name="__DdeLink__1637_793170578"/>
            <w:bookmarkEnd w:id="0"/>
            <w:r>
              <w:rPr>
                <w:rStyle w:val="StrongEmphasis"/>
                <w:rFonts w:eastAsia="Calibri" w:cs="Arial" w:ascii="Calibri" w:hAnsi="Calibri" w:asciiTheme="minorHAnsi" w:eastAsiaTheme="minorHAnsi" w:hAnsiTheme="minorHAnsi"/>
                <w:b/>
                <w:bCs/>
                <w:i/>
                <w:iCs/>
                <w:caps w:val="false"/>
                <w:smallCaps w:val="false"/>
                <w:color w:val="00000A"/>
                <w:spacing w:val="0"/>
                <w:sz w:val="22"/>
                <w:szCs w:val="22"/>
                <w:lang w:val="en-NZ" w:eastAsia="en-US" w:bidi="hi-IN"/>
              </w:rPr>
              <w:t>Progressed to a variety of roles of the five year period</w:t>
            </w:r>
          </w:p>
          <w:p>
            <w:pPr>
              <w:pStyle w:val="NoSpacing"/>
              <w:numPr>
                <w:ilvl w:val="0"/>
                <w:numId w:val="1"/>
              </w:numPr>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Business Developer</w:t>
            </w:r>
          </w:p>
          <w:p>
            <w:pPr>
              <w:pStyle w:val="NoSpacing"/>
              <w:numPr>
                <w:ilvl w:val="0"/>
                <w:numId w:val="1"/>
              </w:numPr>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Consulting Officer, Mid Canterbury</w:t>
            </w:r>
          </w:p>
          <w:p>
            <w:pPr>
              <w:pStyle w:val="NoSpacing"/>
              <w:numPr>
                <w:ilvl w:val="0"/>
                <w:numId w:val="1"/>
              </w:numPr>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DairyBase, Farm Financial Analysis</w:t>
            </w:r>
          </w:p>
          <w:p>
            <w:pPr>
              <w:pStyle w:val="NoSpacing"/>
              <w:numPr>
                <w:ilvl w:val="0"/>
                <w:numId w:val="1"/>
              </w:numPr>
              <w:spacing w:lineRule="auto" w:line="240" w:before="60" w:after="200"/>
              <w:jc w:val="both"/>
              <w:rPr>
                <w:rFonts w:ascii="Arial" w:hAnsi="Arial" w:cs="Arial"/>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Event Co-ordinator, South Island</w:t>
            </w:r>
          </w:p>
          <w:p>
            <w:pPr>
              <w:pStyle w:val="NoSpacing"/>
              <w:numPr>
                <w:ilvl w:val="0"/>
                <w:numId w:val="0"/>
              </w:numPr>
              <w:spacing w:lineRule="auto" w:line="240"/>
              <w:ind w:left="360" w:hanging="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before="0" w:after="0"/>
              <w:jc w:val="both"/>
              <w:rPr>
                <w:rStyle w:val="StrongEmphasis"/>
                <w:rFonts w:ascii="Calibri" w:hAnsi="Calibri" w:eastAsia="Calibri" w:cs="Arial" w:asciiTheme="minorHAnsi" w:eastAsiaTheme="minorHAnsi" w:hAnsiTheme="minorHAnsi"/>
                <w:b/>
                <w:b/>
                <w:bCs/>
                <w:i/>
                <w:i/>
                <w:iCs/>
                <w:caps w:val="false"/>
                <w:smallCaps w:val="false"/>
                <w:color w:val="00000A"/>
                <w:spacing w:val="0"/>
                <w:sz w:val="22"/>
                <w:szCs w:val="22"/>
                <w:lang w:val="en-NZ" w:eastAsia="en-US" w:bidi="hi-IN"/>
              </w:rPr>
            </w:pPr>
            <w:r>
              <w:rPr>
                <w:rFonts w:eastAsia="Calibri" w:cs="Arial" w:eastAsiaTheme="minorHAnsi" w:ascii="Calibri" w:hAnsi="Calibri"/>
                <w:b/>
                <w:bCs/>
                <w:i/>
                <w:iCs/>
                <w:caps w:val="false"/>
                <w:smallCaps w:val="false"/>
                <w:color w:val="00000A"/>
                <w:spacing w:val="0"/>
                <w:sz w:val="22"/>
                <w:szCs w:val="22"/>
                <w:lang w:val="en-NZ" w:eastAsia="en-US" w:bidi="hi-IN"/>
              </w:rPr>
            </w:r>
          </w:p>
          <w:p>
            <w:pPr>
              <w:pStyle w:val="NoSpacing"/>
              <w:spacing w:lineRule="auto" w:line="240" w:before="60" w:after="200"/>
              <w:jc w:val="both"/>
              <w:rPr>
                <w:rFonts w:ascii="Arial" w:hAnsi="Arial" w:cs="Arial"/>
              </w:rPr>
            </w:pPr>
            <w:r>
              <w:rPr>
                <w:rStyle w:val="StrongEmphasis"/>
                <w:rFonts w:eastAsia="Calibri" w:cs="Arial" w:ascii="Calibri" w:hAnsi="Calibri" w:asciiTheme="minorHAnsi" w:eastAsiaTheme="minorHAnsi" w:hAnsiTheme="minorHAnsi"/>
                <w:b/>
                <w:bCs/>
                <w:i/>
                <w:iCs/>
                <w:caps w:val="false"/>
                <w:smallCaps w:val="false"/>
                <w:color w:val="00000A"/>
                <w:spacing w:val="0"/>
                <w:sz w:val="22"/>
                <w:szCs w:val="22"/>
                <w:lang w:val="en-NZ" w:eastAsia="en-US" w:bidi="hi-IN"/>
              </w:rPr>
              <w:t>Held two roles during my time</w:t>
            </w:r>
          </w:p>
          <w:p>
            <w:pPr>
              <w:pStyle w:val="NoSpacing"/>
              <w:numPr>
                <w:ilvl w:val="0"/>
                <w:numId w:val="3"/>
              </w:numPr>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Advertising and Promotions Manager (SuperValue &amp; FreshChoice Supermarkets)</w:t>
            </w:r>
          </w:p>
          <w:p>
            <w:pPr>
              <w:pStyle w:val="NoSpacing"/>
              <w:numPr>
                <w:ilvl w:val="0"/>
                <w:numId w:val="3"/>
              </w:numPr>
              <w:spacing w:lineRule="auto" w:line="240" w:before="60" w:after="200"/>
              <w:jc w:val="both"/>
              <w:rPr>
                <w:rFonts w:ascii="Arial" w:hAnsi="Arial" w:cs="Arial"/>
              </w:rPr>
            </w:pPr>
            <w:r>
              <w:rPr>
                <w:rStyle w:val="StrongEmphasis"/>
                <w:rFonts w:eastAsia="Calibri" w:cs="Arial" w:ascii="Calibri" w:hAnsi="Calibri" w:asciiTheme="minorHAnsi" w:eastAsiaTheme="minorHAnsi" w:hAnsiTheme="minorHAnsi"/>
                <w:b w:val="false"/>
                <w:bCs w:val="false"/>
                <w:i w:val="false"/>
                <w:iCs w:val="false"/>
                <w:caps w:val="false"/>
                <w:smallCaps w:val="false"/>
                <w:color w:val="00000A"/>
                <w:spacing w:val="0"/>
                <w:sz w:val="22"/>
                <w:szCs w:val="22"/>
                <w:lang w:val="en-NZ" w:eastAsia="en-US" w:bidi="hi-IN"/>
              </w:rPr>
              <w:t>Marketing Assistant (SuperValue &amp; FreshChoice Supermarkets)</w:t>
            </w:r>
          </w:p>
        </w:tc>
        <w:tc>
          <w:tcPr>
            <w:tcW w:w="37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40" w:before="0" w:after="103"/>
              <w:ind w:left="0" w:right="0" w:hanging="0"/>
              <w:rPr/>
            </w:pPr>
            <w:r>
              <w:rPr>
                <w:rStyle w:val="StrongEmphasis"/>
                <w:rFonts w:eastAsia="Calibri" w:cs="Arial" w:eastAsiaTheme="minorHAnsi"/>
                <w:b/>
                <w:bCs/>
                <w:i w:val="false"/>
                <w:caps w:val="false"/>
                <w:smallCaps w:val="false"/>
                <w:color w:val="00000A"/>
                <w:spacing w:val="0"/>
                <w:sz w:val="22"/>
                <w:szCs w:val="22"/>
                <w:lang w:val="en-NZ" w:eastAsia="en-US" w:bidi="hi-IN"/>
              </w:rPr>
              <w:t>Longridge Agriculture Ltd</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 xml:space="preserve">High performing 420ha sheep and beef farm business located on Banks Peninsula. </w:t>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before="57" w:after="57"/>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12"/>
                <w:szCs w:val="12"/>
                <w:lang w:val="en-NZ" w:eastAsia="en-US" w:bidi="hi-IN"/>
              </w:rPr>
            </w:pPr>
            <w:r>
              <w:rPr>
                <w:rFonts w:eastAsia="Calibri" w:cs="Arial" w:eastAsiaTheme="minorHAnsi" w:ascii="Calibri" w:hAnsi="Calibri"/>
                <w:b w:val="false"/>
                <w:bCs w:val="false"/>
                <w:i w:val="false"/>
                <w:caps w:val="false"/>
                <w:smallCaps w:val="false"/>
                <w:color w:val="00000A"/>
                <w:spacing w:val="0"/>
                <w:sz w:val="12"/>
                <w:szCs w:val="12"/>
                <w:lang w:val="en-NZ" w:eastAsia="en-US" w:bidi="hi-IN"/>
              </w:rPr>
            </w:r>
          </w:p>
          <w:p>
            <w:pPr>
              <w:pStyle w:val="NoSpacing"/>
              <w:spacing w:lineRule="auto" w:line="240"/>
              <w:rPr/>
            </w:pPr>
            <w:r>
              <w:rPr>
                <w:rStyle w:val="StrongEmphasis"/>
                <w:rFonts w:eastAsia="Calibri" w:cs="Arial" w:ascii="Calibri" w:hAnsi="Calibri" w:asciiTheme="minorHAnsi" w:eastAsiaTheme="minorHAnsi" w:hAnsiTheme="minorHAnsi"/>
                <w:b/>
                <w:bCs/>
                <w:i w:val="false"/>
                <w:caps w:val="false"/>
                <w:smallCaps w:val="false"/>
                <w:color w:val="00000A"/>
                <w:spacing w:val="0"/>
                <w:sz w:val="22"/>
                <w:szCs w:val="22"/>
                <w:lang w:val="en-NZ" w:eastAsia="en-US" w:bidi="hi-IN"/>
              </w:rPr>
              <w:t>Self employed</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Providing short and long term consultancy; in dairy farm systems, financial management, facilitation and project delivery to industry good &amp; private farming businesses.</w:t>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iCs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iCs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ascii="Calibri" w:hAnsi="Calibri"/>
                <w:b w:val="false"/>
                <w:bCs w:val="false"/>
                <w:color w:val="00000A"/>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before="171" w:after="171"/>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pPr>
            <w:r>
              <w:rPr>
                <w:rStyle w:val="StrongEmphasis"/>
                <w:rFonts w:eastAsia="Calibri" w:cs="Arial" w:ascii="Calibri" w:hAnsi="Calibri" w:asciiTheme="minorHAnsi" w:eastAsiaTheme="minorHAnsi" w:hAnsiTheme="minorHAnsi"/>
                <w:b/>
                <w:bCs/>
                <w:i w:val="false"/>
                <w:caps w:val="false"/>
                <w:smallCaps w:val="false"/>
                <w:color w:val="00000A"/>
                <w:spacing w:val="0"/>
                <w:sz w:val="22"/>
                <w:szCs w:val="22"/>
                <w:lang w:val="en-NZ" w:eastAsia="en-US" w:bidi="hi-IN"/>
              </w:rPr>
              <w:t>DairyNZ, Lincoln</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Predominately involved in the financial and farm systems aspect of dairy farming and extension.</w:t>
            </w:r>
          </w:p>
          <w:p>
            <w:pPr>
              <w:pStyle w:val="NoSpacing"/>
              <w:spacing w:lineRule="auto" w:line="240"/>
              <w:rPr>
                <w:rStyle w:val="StrongEmphasis"/>
                <w:rFonts w:ascii="Calibri" w:hAnsi="Calibri" w:eastAsia="Calibri" w:cs="Arial" w:asciiTheme="minorHAnsi" w:eastAsiaTheme="minorHAnsi" w:hAnsiTheme="minorHAnsi"/>
                <w:b w:val="false"/>
                <w:b w:val="false"/>
                <w:bCs w:val="false"/>
                <w:color w:val="00000A"/>
                <w:sz w:val="22"/>
                <w:szCs w:val="22"/>
                <w:lang w:val="en-NZ" w:eastAsia="en-US" w:bidi="hi-IN"/>
              </w:rPr>
            </w:pPr>
            <w:r>
              <w:rPr>
                <w:rFonts w:eastAsia="Calibri" w:cs="Arial" w:eastAsiaTheme="minorHAnsi" w:ascii="Calibri" w:hAnsi="Calibri"/>
                <w:b w:val="false"/>
                <w:bCs w:val="false"/>
                <w:color w:val="00000A"/>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before="57" w:after="57"/>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before="171" w:after="171"/>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before="171" w:after="171"/>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p>
            <w:pPr>
              <w:pStyle w:val="NoSpacing"/>
              <w:spacing w:lineRule="auto" w:line="240"/>
              <w:rPr/>
            </w:pPr>
            <w:r>
              <w:rPr>
                <w:rStyle w:val="StrongEmphasis"/>
                <w:rFonts w:eastAsia="Calibri" w:cs="Arial" w:ascii="Calibri" w:hAnsi="Calibri" w:asciiTheme="minorHAnsi" w:eastAsiaTheme="minorHAnsi" w:hAnsiTheme="minorHAnsi"/>
                <w:b/>
                <w:bCs/>
                <w:i w:val="false"/>
                <w:caps w:val="false"/>
                <w:smallCaps w:val="false"/>
                <w:color w:val="00000A"/>
                <w:spacing w:val="0"/>
                <w:sz w:val="22"/>
                <w:szCs w:val="22"/>
                <w:lang w:val="en-NZ" w:eastAsia="en-US" w:bidi="hi-IN"/>
              </w:rPr>
              <w:t>Progressive Enterprises</w:t>
            </w: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 xml:space="preserve"> </w:t>
            </w:r>
          </w:p>
          <w:p>
            <w:pPr>
              <w:pStyle w:val="NoSpacing"/>
              <w:spacing w:lineRule="auto" w:line="240"/>
              <w:rPr/>
            </w:pPr>
            <w:r>
              <w:rPr>
                <w:rStyle w:val="StrongEmphasis"/>
                <w:rFonts w:eastAsia="Calibri" w:cs="Arial" w:ascii="Calibri" w:hAnsi="Calibri" w:asciiTheme="minorHAnsi" w:eastAsiaTheme="minorHAnsi" w:hAnsiTheme="minorHAnsi"/>
                <w:b w:val="false"/>
                <w:bCs w:val="false"/>
                <w:i w:val="false"/>
                <w:caps w:val="false"/>
                <w:smallCaps w:val="false"/>
                <w:color w:val="00000A"/>
                <w:spacing w:val="0"/>
                <w:sz w:val="22"/>
                <w:szCs w:val="22"/>
                <w:lang w:val="en-NZ" w:eastAsia="en-US" w:bidi="hi-IN"/>
              </w:rPr>
              <w:t>(Coutdown, SuperValue &amp; FreshChoice Supermarkets)</w:t>
            </w:r>
          </w:p>
          <w:p>
            <w:pPr>
              <w:pStyle w:val="NoSpacing"/>
              <w:numPr>
                <w:ilvl w:val="0"/>
                <w:numId w:val="0"/>
              </w:numPr>
              <w:spacing w:lineRule="auto" w:line="240"/>
              <w:ind w:left="720" w:hanging="0"/>
              <w:rPr>
                <w:rStyle w:val="StrongEmphasis"/>
                <w:rFonts w:ascii="Calibri" w:hAnsi="Calibri" w:eastAsia="Calibri" w:cs="Arial" w:asciiTheme="minorHAnsi" w:eastAsiaTheme="minorHAnsi" w:hAnsiTheme="minorHAnsi"/>
                <w:b w:val="false"/>
                <w:b w:val="false"/>
                <w:bCs w:val="false"/>
                <w:i w:val="false"/>
                <w:i w:val="false"/>
                <w:caps w:val="false"/>
                <w:smallCaps w:val="false"/>
                <w:color w:val="00000A"/>
                <w:spacing w:val="0"/>
                <w:sz w:val="22"/>
                <w:szCs w:val="22"/>
                <w:lang w:val="en-NZ" w:eastAsia="en-US" w:bidi="hi-IN"/>
              </w:rPr>
            </w:pPr>
            <w:r>
              <w:rPr>
                <w:rFonts w:eastAsia="Calibri" w:cs="Arial" w:eastAsiaTheme="minorHAnsi" w:ascii="Calibri" w:hAnsi="Calibri"/>
                <w:b w:val="false"/>
                <w:bCs w:val="false"/>
                <w:i w:val="false"/>
                <w:caps w:val="false"/>
                <w:smallCaps w:val="false"/>
                <w:color w:val="00000A"/>
                <w:spacing w:val="0"/>
                <w:sz w:val="22"/>
                <w:szCs w:val="22"/>
                <w:lang w:val="en-NZ" w:eastAsia="en-US" w:bidi="hi-IN"/>
              </w:rPr>
            </w:r>
          </w:p>
        </w:tc>
      </w:tr>
    </w:tbl>
    <w:p>
      <w:pPr>
        <w:pStyle w:val="Normal"/>
        <w:spacing w:lineRule="auto" w:line="36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t>Referees</w:t>
      </w:r>
    </w:p>
    <w:p>
      <w:pPr>
        <w:pStyle w:val="Normal"/>
        <w:jc w:val="both"/>
        <w:rPr>
          <w:rFonts w:ascii="Arial" w:hAnsi="Arial" w:cs="Arial"/>
          <w:sz w:val="20"/>
          <w:szCs w:val="20"/>
        </w:rPr>
      </w:pPr>
      <w:r>
        <w:rPr>
          <w:rFonts w:cs="Arial" w:ascii="Arial" w:hAnsi="Arial"/>
          <w:sz w:val="20"/>
          <w:szCs w:val="20"/>
        </w:rPr>
        <w:t xml:space="preserve">Please provide the details of the two (2) Referees who will be forwarding referee statements for you reflecting on your industry, personal and community involvement and activities. </w:t>
      </w:r>
    </w:p>
    <w:tbl>
      <w:tblPr>
        <w:tblW w:w="9180"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437"/>
        <w:gridCol w:w="1406"/>
        <w:gridCol w:w="1740"/>
        <w:gridCol w:w="1240"/>
        <w:gridCol w:w="1242"/>
        <w:gridCol w:w="2114"/>
      </w:tblGrid>
      <w:tr>
        <w:trPr/>
        <w:tc>
          <w:tcPr>
            <w:tcW w:w="14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Name</w:t>
            </w:r>
          </w:p>
        </w:tc>
        <w:tc>
          <w:tcPr>
            <w:tcW w:w="14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 xml:space="preserve">Position </w:t>
            </w:r>
          </w:p>
        </w:tc>
        <w:tc>
          <w:tcPr>
            <w:tcW w:w="17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Organisation</w:t>
            </w:r>
          </w:p>
        </w:tc>
        <w:tc>
          <w:tcPr>
            <w:tcW w:w="12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Phone</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 xml:space="preserve">Mobile </w:t>
            </w:r>
          </w:p>
        </w:tc>
        <w:tc>
          <w:tcPr>
            <w:tcW w:w="21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Email</w:t>
            </w:r>
          </w:p>
        </w:tc>
      </w:tr>
      <w:tr>
        <w:trPr/>
        <w:tc>
          <w:tcPr>
            <w:tcW w:w="14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eastAsia="Calibri" w:cs="Arial" w:eastAsiaTheme="minorHAnsi"/>
                <w:color w:val="00000A"/>
                <w:sz w:val="22"/>
                <w:szCs w:val="22"/>
                <w:lang w:val="en-NZ" w:eastAsia="en-US" w:bidi="ar-SA"/>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Zelda de Villiers</w:t>
            </w:r>
          </w:p>
        </w:tc>
        <w:tc>
          <w:tcPr>
            <w:tcW w:w="14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eastAsia="Calibri" w:cs="Arial" w:eastAsiaTheme="minorHAnsi"/>
                <w:color w:val="00000A"/>
                <w:sz w:val="22"/>
                <w:szCs w:val="22"/>
                <w:lang w:val="en-NZ" w:eastAsia="en-US" w:bidi="ar-SA"/>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CEO</w:t>
            </w:r>
          </w:p>
        </w:tc>
        <w:tc>
          <w:tcPr>
            <w:tcW w:w="17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eastAsia="Calibri" w:cs="Arial" w:eastAsiaTheme="minorHAnsi"/>
                <w:color w:val="00000A"/>
                <w:sz w:val="22"/>
                <w:szCs w:val="22"/>
                <w:lang w:val="en-NZ" w:eastAsia="en-US" w:bidi="ar-SA"/>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Dairy Womens Network</w:t>
            </w:r>
          </w:p>
        </w:tc>
        <w:tc>
          <w:tcPr>
            <w:tcW w:w="12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eastAsia="Calibri" w:cs="Arial" w:eastAsiaTheme="minorHAnsi"/>
                <w:color w:val="00000A"/>
                <w:sz w:val="22"/>
                <w:szCs w:val="22"/>
                <w:lang w:val="en-NZ" w:eastAsia="en-US" w:bidi="ar-SA"/>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 xml:space="preserve">(07) 974 4852 </w:t>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eastAsia="Calibri" w:cs="Arial" w:eastAsiaTheme="minorHAnsi"/>
                <w:color w:val="00000A"/>
                <w:sz w:val="22"/>
                <w:szCs w:val="22"/>
                <w:lang w:val="en-NZ" w:eastAsia="en-US" w:bidi="ar-SA"/>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021 221 6670</w:t>
            </w:r>
          </w:p>
        </w:tc>
        <w:tc>
          <w:tcPr>
            <w:tcW w:w="21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rPr>
            </w:pPr>
            <w:hyperlink r:id="rId6" w:tgtFrame="_blank">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Zelda.DeVilliers@dwn.org.nz</w:t>
              </w:r>
            </w:hyperlink>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 xml:space="preserve"> </w:t>
            </w:r>
          </w:p>
        </w:tc>
      </w:tr>
      <w:tr>
        <w:trPr/>
        <w:tc>
          <w:tcPr>
            <w:tcW w:w="14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James Hoban</w:t>
            </w:r>
          </w:p>
        </w:tc>
        <w:tc>
          <w:tcPr>
            <w:tcW w:w="140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Chairperson</w:t>
            </w:r>
          </w:p>
        </w:tc>
        <w:tc>
          <w:tcPr>
            <w:tcW w:w="17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B+LNZ Farmer Council</w:t>
            </w:r>
          </w:p>
        </w:tc>
        <w:tc>
          <w:tcPr>
            <w:tcW w:w="124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03 315 8250</w:t>
              <w:br/>
            </w:r>
          </w:p>
        </w:tc>
        <w:tc>
          <w:tcPr>
            <w:tcW w:w="124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120" w:after="120"/>
              <w:jc w:val="both"/>
              <w:rPr>
                <w:rFonts w:ascii="Arial" w:hAnsi="Arial" w:cs="Arial"/>
              </w:rPr>
            </w:pP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 xml:space="preserve"> </w:t>
            </w:r>
            <w:r>
              <w:rPr>
                <w:rStyle w:val="StrongEmphasis"/>
                <w:rFonts w:eastAsia="Calibri" w:cs="Arial" w:eastAsiaTheme="minorHAnsi"/>
                <w:b w:val="false"/>
                <w:bCs w:val="false"/>
                <w:i w:val="false"/>
                <w:iCs w:val="false"/>
                <w:caps w:val="false"/>
                <w:smallCaps w:val="false"/>
                <w:color w:val="00000A"/>
                <w:spacing w:val="0"/>
                <w:sz w:val="22"/>
                <w:szCs w:val="22"/>
                <w:lang w:val="en-NZ" w:eastAsia="en-US" w:bidi="hi-IN"/>
              </w:rPr>
              <w:t xml:space="preserve">027 251 1986 </w:t>
            </w:r>
          </w:p>
        </w:tc>
        <w:tc>
          <w:tcPr>
            <w:tcW w:w="21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Quotations"/>
              <w:spacing w:before="120" w:after="120"/>
              <w:jc w:val="both"/>
              <w:rPr>
                <w:rFonts w:ascii="Arial" w:hAnsi="Arial" w:cs="Arial"/>
              </w:rPr>
            </w:pPr>
            <w:hyperlink r:id="rId7" w:tgtFrame="_blank">
              <w:r>
                <w:rPr>
                  <w:rStyle w:val="StrongEmphasis"/>
                  <w:rFonts w:eastAsia="Calibri" w:cs="Arial" w:eastAsiaTheme="minorHAnsi"/>
                  <w:b w:val="false"/>
                  <w:bCs w:val="false"/>
                  <w:i w:val="false"/>
                  <w:iCs w:val="false"/>
                  <w:caps w:val="false"/>
                  <w:smallCaps w:val="false"/>
                  <w:color w:val="00000A"/>
                  <w:spacing w:val="0"/>
                  <w:sz w:val="22"/>
                  <w:szCs w:val="22"/>
                  <w:highlight w:val="white"/>
                  <w:bdr w:val="single" w:sz="8" w:space="3" w:color="B5C4DF"/>
                  <w:lang w:val="en-NZ" w:eastAsia="en-US" w:bidi="hi-IN"/>
                </w:rPr>
                <w:t>jkwhoban@hotmail.com</w:t>
              </w:r>
            </w:hyperlink>
          </w:p>
        </w:tc>
      </w:tr>
    </w:tbl>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 xml:space="preserve"> </w:t>
      </w:r>
    </w:p>
    <w:p>
      <w:pPr>
        <w:pStyle w:val="Normal"/>
        <w:rPr>
          <w:rFonts w:ascii="Arial" w:hAnsi="Arial" w:cs="Arial"/>
          <w:b/>
          <w:b/>
        </w:rPr>
      </w:pPr>
      <w:r>
        <w:rPr>
          <w:rFonts w:cs="Arial" w:ascii="Arial" w:hAnsi="Arial"/>
          <w:b/>
        </w:rPr>
        <w:t xml:space="preserve">SECTION 2:     Industry &amp; Community Background </w:t>
      </w:r>
    </w:p>
    <w:p>
      <w:pPr>
        <w:pStyle w:val="Normal"/>
        <w:rPr>
          <w:rFonts w:ascii="Arial" w:hAnsi="Arial" w:cs="Arial"/>
          <w:b/>
          <w:b/>
        </w:rPr>
      </w:pPr>
      <w:r>
        <w:rPr>
          <w:rFonts w:cs="Arial" w:ascii="Arial" w:hAnsi="Arial"/>
          <w:b/>
        </w:rPr>
      </w:r>
    </w:p>
    <w:p>
      <w:pPr>
        <w:pStyle w:val="Normal"/>
        <w:spacing w:lineRule="auto" w:line="360"/>
        <w:jc w:val="both"/>
        <w:rPr>
          <w:rFonts w:ascii="Arial" w:hAnsi="Arial" w:cs="Arial"/>
          <w:sz w:val="20"/>
          <w:szCs w:val="20"/>
        </w:rPr>
      </w:pPr>
      <w:r>
        <w:rPr>
          <w:rFonts w:cs="Arial" w:ascii="Arial" w:hAnsi="Arial"/>
          <w:sz w:val="20"/>
          <w:szCs w:val="20"/>
        </w:rPr>
        <w:t>Please list (most recent first) any industry or community leadership roles</w:t>
      </w:r>
    </w:p>
    <w:tbl>
      <w:tblPr>
        <w:tblW w:w="8613"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241"/>
        <w:gridCol w:w="2128"/>
        <w:gridCol w:w="2126"/>
        <w:gridCol w:w="3117"/>
      </w:tblGrid>
      <w:tr>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Year</w:t>
            </w:r>
          </w:p>
        </w:tc>
        <w:tc>
          <w:tcPr>
            <w:tcW w:w="21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Organisation</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Your Role</w:t>
            </w:r>
          </w:p>
        </w:tc>
        <w:tc>
          <w:tcPr>
            <w:tcW w:w="31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Activities/ Achievements</w:t>
            </w:r>
          </w:p>
        </w:tc>
      </w:tr>
      <w:tr>
        <w:trPr/>
        <w:tc>
          <w:tcPr>
            <w:tcW w:w="12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 xml:space="preserve">2013 – Present: </w:t>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117" w:after="177"/>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eastAsia="Calibri" w:cs="" w:cstheme="minorBidi" w:eastAsiaTheme="minorHAnsi"/>
                <w:sz w:val="22"/>
                <w:szCs w:val="22"/>
                <w:lang w:eastAsia="en-US"/>
              </w:rPr>
            </w:pPr>
            <w:r>
              <w:rPr/>
            </w:r>
          </w:p>
          <w:p>
            <w:pPr>
              <w:pStyle w:val="Normal"/>
              <w:spacing w:before="288" w:after="348"/>
              <w:ind w:left="0" w:right="0" w:hanging="0"/>
              <w:jc w:val="both"/>
              <w:rPr>
                <w:rFonts w:eastAsia="Calibri" w:cs="" w:cstheme="minorBidi" w:eastAsiaTheme="minorHAnsi"/>
                <w:sz w:val="22"/>
                <w:szCs w:val="22"/>
                <w:lang w:eastAsia="en-US"/>
              </w:rPr>
            </w:pPr>
            <w:r>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2014- Present:</w:t>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2001-2005</w:t>
            </w:r>
          </w:p>
        </w:tc>
        <w:tc>
          <w:tcPr>
            <w:tcW w:w="21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Akaroa &amp; Bays Plunket</w:t>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117" w:after="177"/>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eastAsia="Calibri" w:cs="" w:cstheme="minorBidi" w:eastAsiaTheme="minorHAnsi"/>
                <w:sz w:val="22"/>
                <w:szCs w:val="22"/>
                <w:lang w:eastAsia="en-US"/>
              </w:rPr>
            </w:pPr>
            <w:r>
              <w:rPr/>
            </w:r>
          </w:p>
          <w:p>
            <w:pPr>
              <w:pStyle w:val="Normal"/>
              <w:spacing w:before="288" w:after="348"/>
              <w:ind w:left="0" w:right="0" w:hanging="0"/>
              <w:jc w:val="both"/>
              <w:rPr>
                <w:rFonts w:eastAsia="Calibri" w:cs="" w:cstheme="minorBidi" w:eastAsiaTheme="minorHAnsi"/>
                <w:sz w:val="22"/>
                <w:szCs w:val="22"/>
                <w:lang w:eastAsia="en-US"/>
              </w:rPr>
            </w:pPr>
            <w:r>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Beef + Lamb NZ Innovation Farmer (formerly Demonstration Farm)</w:t>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288" w:after="348"/>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NZ Young Farmers</w:t>
            </w:r>
          </w:p>
        </w:tc>
        <w:tc>
          <w:tcPr>
            <w:tcW w:w="21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Convenor (formerly President prior Plunket restructuring)</w:t>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0" w:after="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eastAsia="Calibri" w:cs="" w:cstheme="minorBidi" w:eastAsiaTheme="minorHAnsi"/>
                <w:sz w:val="22"/>
                <w:szCs w:val="22"/>
                <w:lang w:eastAsia="en-US"/>
              </w:rPr>
            </w:pPr>
            <w:r>
              <w:rPr/>
            </w:r>
          </w:p>
          <w:p>
            <w:pPr>
              <w:pStyle w:val="Normal"/>
              <w:spacing w:before="231" w:after="291"/>
              <w:ind w:left="0" w:right="0" w:hanging="0"/>
              <w:jc w:val="both"/>
              <w:rPr>
                <w:rFonts w:eastAsia="Calibri" w:cs="" w:cstheme="minorBidi" w:eastAsiaTheme="minorHAnsi"/>
                <w:sz w:val="22"/>
                <w:szCs w:val="22"/>
                <w:lang w:eastAsia="en-US"/>
              </w:rPr>
            </w:pPr>
            <w:r>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Farm owner &amp; project manager</w:t>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Secretary, Waihora YFC Club</w:t>
            </w:r>
          </w:p>
        </w:tc>
        <w:tc>
          <w:tcPr>
            <w:tcW w:w="311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ind w:left="0" w:right="0" w:hanging="0"/>
              <w:rPr/>
            </w:pPr>
            <w:r>
              <w:rPr>
                <w:rFonts w:eastAsia="Calibri" w:cs="" w:cstheme="minorBidi" w:eastAsiaTheme="minorHAnsi"/>
                <w:sz w:val="22"/>
                <w:szCs w:val="22"/>
                <w:lang w:eastAsia="en-US"/>
              </w:rPr>
              <w:t>Established “Parent Collective” which is a share</w:t>
            </w:r>
            <w:r>
              <w:rPr>
                <w:rFonts w:eastAsia="Calibri" w:cs="" w:cstheme="minorBidi" w:eastAsiaTheme="minorHAnsi"/>
                <w:sz w:val="22"/>
                <w:szCs w:val="22"/>
                <w:lang w:eastAsia="en-US"/>
              </w:rPr>
              <w:t>d</w:t>
            </w:r>
            <w:r>
              <w:rPr>
                <w:rFonts w:eastAsia="Calibri" w:cs="" w:cstheme="minorBidi" w:eastAsiaTheme="minorHAnsi"/>
                <w:sz w:val="22"/>
                <w:szCs w:val="22"/>
                <w:lang w:eastAsia="en-US"/>
              </w:rPr>
              <w:t xml:space="preserve"> community work space in the local Plunket rooms for parents with children under five. Allowing them the opportunity to return to work, establish their business or continue education near childcare facilities in rural remote area.</w:t>
            </w:r>
            <w:r>
              <w:rPr>
                <w:rFonts w:eastAsia="Calibri" w:cs="" w:cstheme="minorBidi" w:eastAsiaTheme="minorHAnsi"/>
                <w:sz w:val="22"/>
                <w:szCs w:val="22"/>
                <w:lang w:eastAsia="en-US"/>
              </w:rPr>
              <w:t xml:space="preserve"> </w:t>
            </w:r>
            <w:r>
              <w:rPr>
                <w:rFonts w:eastAsia="Calibri" w:cs="" w:cstheme="minorBidi" w:eastAsiaTheme="minorHAnsi"/>
                <w:sz w:val="22"/>
                <w:szCs w:val="22"/>
                <w:lang w:eastAsia="en-US"/>
              </w:rPr>
              <w:t>The rental from this share space is then reinvested back into the community through Plunket initiated events and programs.</w:t>
            </w:r>
          </w:p>
          <w:p>
            <w:pPr>
              <w:pStyle w:val="Normal"/>
              <w:spacing w:before="114" w:after="274"/>
              <w:ind w:left="0" w:right="0" w:hanging="0"/>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ind w:left="0" w:right="0" w:hanging="0"/>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Initiated and project managed our Innovation Farm Project ‘Plus 3 tonne with Legumes which is a three year project looking at areal spray techniques to improve legume content on uncultivatable hill country. As Innovation Project Farmers we have spoken at a number of industry events.</w:t>
            </w:r>
          </w:p>
          <w:p>
            <w:pPr>
              <w:pStyle w:val="Normal"/>
              <w:spacing w:before="342" w:after="502"/>
              <w:ind w:left="0" w:right="0" w:hanging="0"/>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ind w:left="0" w:right="0" w:hanging="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Numerous fundraising events including hay carting to raise funds for YFC activities.</w:t>
            </w:r>
          </w:p>
        </w:tc>
      </w:tr>
    </w:tbl>
    <w:p>
      <w:pPr>
        <w:pStyle w:val="Normal"/>
        <w:jc w:val="both"/>
        <w:rPr>
          <w:rFonts w:ascii="Arial" w:hAnsi="Arial" w:eastAsia="Arial" w:cs="Arial"/>
          <w:sz w:val="20"/>
          <w:szCs w:val="20"/>
        </w:rPr>
      </w:pPr>
      <w:r>
        <w:rPr>
          <w:rFonts w:eastAsia="Arial" w:cs="Arial" w:ascii="Arial" w:hAnsi="Arial"/>
          <w:sz w:val="20"/>
          <w:szCs w:val="20"/>
        </w:rPr>
        <w:t>Please provide details of any previous leadership training/programmes undertaken (if applicable)</w:t>
      </w:r>
    </w:p>
    <w:tbl>
      <w:tblPr>
        <w:tblW w:w="8613"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1384"/>
        <w:gridCol w:w="3260"/>
        <w:gridCol w:w="3969"/>
      </w:tblGrid>
      <w:tr>
        <w:trPr/>
        <w:tc>
          <w:tcPr>
            <w:tcW w:w="13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Year</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Programme</w:t>
            </w:r>
          </w:p>
        </w:tc>
        <w:tc>
          <w:tcPr>
            <w:tcW w:w="3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360" w:before="120" w:after="120"/>
              <w:jc w:val="both"/>
              <w:rPr>
                <w:rFonts w:ascii="Arial" w:hAnsi="Arial" w:cs="Arial"/>
                <w:b/>
                <w:b/>
                <w:sz w:val="18"/>
                <w:szCs w:val="18"/>
              </w:rPr>
            </w:pPr>
            <w:r>
              <w:rPr>
                <w:rFonts w:cs="Arial" w:ascii="Arial" w:hAnsi="Arial"/>
                <w:b/>
                <w:sz w:val="18"/>
                <w:szCs w:val="18"/>
              </w:rPr>
              <w:t>Outcomes</w:t>
            </w:r>
          </w:p>
        </w:tc>
      </w:tr>
      <w:tr>
        <w:trPr/>
        <w:tc>
          <w:tcPr>
            <w:tcW w:w="138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 xml:space="preserve">2013: </w:t>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2009</w:t>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 xml:space="preserve">2007: </w:t>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174" w:after="234"/>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2005:</w:t>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174" w:after="234"/>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117" w:after="177"/>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i/>
                <w:sz w:val="22"/>
                <w:szCs w:val="22"/>
                <w:lang w:eastAsia="en-US"/>
              </w:rPr>
              <w:t>2001:</w:t>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One Farm Succession Workshop</w:t>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288" w:after="348"/>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DairyNZ Investment Course</w:t>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DairyNZ Mark &amp; Measure, Business Planning Course</w:t>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231" w:after="291"/>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Heinz Wattie’ Grocery Leadership Challenge, Regional Attendee.</w:t>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231" w:after="291"/>
              <w:jc w:val="both"/>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Young Farmers Leadership Development Program</w:t>
            </w:r>
          </w:p>
        </w:tc>
        <w:tc>
          <w:tcPr>
            <w:tcW w:w="3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spacing w:lineRule="auto" w:line="276"/>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Attending the workshop introduced me to the fundementals of succession planning and a basis of how to approach and initiate successions planning with my own family and my husband’s family.</w:t>
            </w:r>
          </w:p>
          <w:p>
            <w:pPr>
              <w:pStyle w:val="Normal"/>
              <w:spacing w:lineRule="auto" w:line="276"/>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rmal"/>
              <w:spacing w:lineRule="auto" w:line="276"/>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t>A 12 month course on how to analysis publicly listed companies to make decisions about investing in the sharemarket. I gained an understanding of how to analysis a publicly listed company. Using this knowledge Longridge Agriculture Limited has made a significant investment in the New Zealand and Australia sharemarket over the past five year to allow succession plans to be carried out. My husband and I have also used these skills to establish a substantial personal investment portfolio as part of our long term strategic plan.</w:t>
            </w:r>
          </w:p>
          <w:p>
            <w:pPr>
              <w:pStyle w:val="Normal"/>
              <w:spacing w:lineRule="auto" w:line="276" w:before="228" w:after="331"/>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sz w:val="22"/>
                <w:szCs w:val="22"/>
                <w:lang w:eastAsia="en-US"/>
              </w:rPr>
            </w:r>
          </w:p>
          <w:p>
            <w:pPr>
              <w:pStyle w:val="NoSpacing"/>
              <w:spacing w:lineRule="auto" w:line="276"/>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This course provided me with the tools and knowledge to develop a strategic plan for Longridge Agriculture Ltd and set financial targets to ensure my husband and I achieved full farm ownership in 2016. In following years I also presented sections of this course relating to farm financial benchmarking.</w:t>
            </w:r>
          </w:p>
          <w:p>
            <w:pPr>
              <w:pStyle w:val="NoSpacing"/>
              <w:spacing w:lineRule="auto" w:line="276" w:before="0" w:after="0"/>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The two day experience provided me with confidence to step outside my comfort zone and apply for a management role within the organisation, which I was successful.</w:t>
            </w:r>
          </w:p>
          <w:p>
            <w:pPr>
              <w:pStyle w:val="NoSpacing"/>
              <w:spacing w:lineRule="auto" w:line="276"/>
              <w:rPr>
                <w:rFonts w:ascii="Calibri" w:hAnsi="Calibri" w:eastAsia="Calibri" w:cs="" w:asciiTheme="minorHAnsi" w:cstheme="minorBidi" w:eastAsiaTheme="minorHAnsi" w:hAnsiTheme="minorHAnsi"/>
                <w:sz w:val="22"/>
                <w:szCs w:val="22"/>
                <w:lang w:eastAsia="en-US"/>
              </w:rPr>
            </w:pPr>
            <w:r>
              <w:rPr>
                <w:rFonts w:eastAsia="Calibri" w:cs="" w:cstheme="minorBidi" w:eastAsiaTheme="minorHAnsi" w:ascii="Calibri" w:hAnsi="Calibri"/>
                <w:sz w:val="22"/>
                <w:szCs w:val="22"/>
                <w:lang w:eastAsia="en-US"/>
              </w:rPr>
            </w:r>
          </w:p>
          <w:p>
            <w:pPr>
              <w:pStyle w:val="NoSpacing"/>
              <w:spacing w:lineRule="auto" w:line="276" w:before="60" w:after="120"/>
              <w:jc w:val="both"/>
              <w:rPr>
                <w:rFonts w:ascii="Calibri" w:hAnsi="Calibri" w:eastAsia="Calibri" w:cs="" w:asciiTheme="minorHAnsi" w:cstheme="minorBidi" w:eastAsiaTheme="minorHAnsi" w:hAnsiTheme="minorHAnsi"/>
                <w:sz w:val="22"/>
                <w:szCs w:val="22"/>
                <w:lang w:eastAsia="en-US"/>
              </w:rPr>
            </w:pPr>
            <w:r>
              <w:rPr>
                <w:rFonts w:eastAsia="Calibri" w:cs="" w:ascii="Calibri" w:hAnsi="Calibri" w:cstheme="minorBidi" w:eastAsiaTheme="minorHAnsi"/>
                <w:sz w:val="22"/>
                <w:szCs w:val="22"/>
                <w:lang w:eastAsia="en-US"/>
              </w:rPr>
              <w:t>This was my first introduction to personal development. This program opened my eyes to what personal development is, created a desire in me to continue to extend myself and the power of surrounding oneself with positive like minded people.</w:t>
            </w:r>
          </w:p>
        </w:tc>
      </w:tr>
    </w:tbl>
    <w:p>
      <w:pPr>
        <w:pStyle w:val="Normal"/>
        <w:spacing w:lineRule="auto" w:line="360"/>
        <w:jc w:val="both"/>
        <w:rPr>
          <w:rFonts w:ascii="Arial" w:hAnsi="Arial" w:cs="Arial"/>
          <w:b/>
          <w:b/>
        </w:rPr>
      </w:pPr>
      <w:r>
        <w:rPr>
          <w:rFonts w:cs="Arial" w:ascii="Arial" w:hAnsi="Arial"/>
          <w:b/>
        </w:rPr>
      </w:r>
    </w:p>
    <w:p>
      <w:pPr>
        <w:pStyle w:val="Normal"/>
        <w:spacing w:before="60" w:after="120"/>
        <w:jc w:val="both"/>
        <w:rPr>
          <w:rFonts w:ascii="Arial" w:hAnsi="Arial" w:cs="Arial"/>
          <w:sz w:val="20"/>
          <w:szCs w:val="20"/>
        </w:rPr>
      </w:pPr>
      <w:r>
        <w:rPr>
          <w:rFonts w:cs="Arial" w:ascii="Arial" w:hAnsi="Arial"/>
          <w:sz w:val="20"/>
          <w:szCs w:val="20"/>
        </w:rPr>
        <w:t xml:space="preserve">How did you learn about the Kellogg Programme? Eg  advert, personal recommendation, email </w:t>
      </w:r>
    </w:p>
    <w:tbl>
      <w:tblPr>
        <w:tblW w:w="8472"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8472"/>
      </w:tblGrid>
      <w:tr>
        <w:trPr/>
        <w:tc>
          <w:tcPr>
            <w:tcW w:w="8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jc w:val="both"/>
              <w:rPr>
                <w:rFonts w:ascii="Calibri" w:hAnsi="Calibri" w:eastAsia="Calibri" w:cs="" w:asciiTheme="minorHAnsi" w:cstheme="minorBidi" w:eastAsiaTheme="minorHAnsi" w:hAnsiTheme="minorHAnsi"/>
                <w:color w:val="00000A"/>
                <w:sz w:val="22"/>
                <w:szCs w:val="22"/>
                <w:lang w:val="en-NZ" w:eastAsia="en-US" w:bidi="hi-IN"/>
              </w:rPr>
            </w:pPr>
            <w:r>
              <w:rPr>
                <w:rFonts w:eastAsia="Calibri" w:cs="" w:cstheme="minorBidi" w:eastAsiaTheme="minorHAnsi"/>
                <w:color w:val="00000A"/>
                <w:sz w:val="22"/>
                <w:szCs w:val="22"/>
                <w:lang w:val="en-NZ" w:eastAsia="en-US" w:bidi="hi-IN"/>
              </w:rPr>
              <w:t>My husband Hamish completed the program in 2009.</w:t>
            </w:r>
          </w:p>
          <w:p>
            <w:pPr>
              <w:pStyle w:val="Normal"/>
              <w:spacing w:before="0" w:after="160"/>
              <w:jc w:val="both"/>
              <w:rPr>
                <w:rFonts w:ascii="Arial" w:hAnsi="Arial" w:cs="Arial"/>
                <w:b/>
                <w:b/>
              </w:rPr>
            </w:pPr>
            <w:r>
              <w:rPr>
                <w:rFonts w:cs="Arial" w:ascii="Arial" w:hAnsi="Arial"/>
                <w:b/>
              </w:rPr>
            </w:r>
          </w:p>
        </w:tc>
      </w:tr>
    </w:tbl>
    <w:p>
      <w:pPr>
        <w:pStyle w:val="Normal"/>
        <w:spacing w:lineRule="auto" w:line="360"/>
        <w:jc w:val="both"/>
        <w:rPr>
          <w:rFonts w:ascii="Arial" w:hAnsi="Arial" w:cs="Arial"/>
          <w:b/>
          <w:b/>
        </w:rPr>
      </w:pPr>
      <w:r>
        <w:rPr>
          <w:rFonts w:cs="Arial" w:ascii="Arial" w:hAnsi="Arial"/>
          <w:b/>
        </w:rPr>
      </w:r>
    </w:p>
    <w:p>
      <w:pPr>
        <w:pStyle w:val="Normal"/>
        <w:spacing w:lineRule="auto" w:line="240"/>
        <w:jc w:val="both"/>
        <w:rPr>
          <w:rFonts w:ascii="Arial" w:hAnsi="Arial" w:cs="Arial"/>
          <w:b/>
          <w:b/>
        </w:rPr>
      </w:pPr>
      <w:r>
        <w:rPr>
          <w:rFonts w:cs="Arial" w:ascii="Arial" w:hAnsi="Arial"/>
          <w:b/>
        </w:rPr>
        <w:t>SECTION 3:    ASPIRATIONS</w:t>
      </w:r>
    </w:p>
    <w:p>
      <w:pPr>
        <w:pStyle w:val="Normal"/>
        <w:spacing w:lineRule="auto" w:line="240"/>
        <w:jc w:val="both"/>
        <w:rPr/>
      </w:pPr>
      <w:r>
        <w:rPr>
          <w:rFonts w:cs="Arial" w:ascii="Arial" w:hAnsi="Arial"/>
          <w:sz w:val="20"/>
          <w:szCs w:val="20"/>
        </w:rPr>
        <w:t>What are your reasons for applying for the Kellogg Programme?</w:t>
      </w:r>
    </w:p>
    <w:tbl>
      <w:tblPr>
        <w:tblW w:w="8500"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8500"/>
      </w:tblGrid>
      <w:tr>
        <w:trPr/>
        <w:tc>
          <w:tcPr>
            <w:tcW w:w="8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jc w:val="both"/>
              <w:rPr>
                <w:rFonts w:ascii="Calibri" w:hAnsi="Calibri" w:eastAsia="Calibri" w:cs="" w:asciiTheme="minorHAnsi" w:cstheme="minorBidi" w:eastAsiaTheme="minorHAnsi" w:hAnsiTheme="minorHAnsi"/>
                <w:color w:val="00000A"/>
                <w:sz w:val="22"/>
                <w:szCs w:val="22"/>
                <w:lang w:val="en-NZ" w:eastAsia="en-US" w:bidi="hi-IN"/>
              </w:rPr>
            </w:pPr>
            <w:r>
              <w:rPr>
                <w:rFonts w:eastAsia="Calibri" w:cs="" w:cstheme="minorBidi" w:eastAsiaTheme="minorHAnsi"/>
                <w:color w:val="00000A"/>
                <w:sz w:val="22"/>
                <w:szCs w:val="22"/>
                <w:lang w:val="en-NZ" w:eastAsia="en-US" w:bidi="hi-IN"/>
              </w:rPr>
              <w:t>The last six years of my life have been a juggling act of raising three lovely children, part time consulting work, farming and completing a succession plan to achieve farm ownership. I want to start investing back into myself again, reconnect with motivated and passionate people outside of my farm business and personal life and challenge my weakness and find opportunities to utilise my strengths.</w:t>
            </w:r>
          </w:p>
          <w:p>
            <w:pPr>
              <w:pStyle w:val="Normal"/>
              <w:jc w:val="both"/>
              <w:rPr/>
            </w:pPr>
            <w:r>
              <w:rPr>
                <w:rFonts w:eastAsia="Calibri" w:cs="" w:cstheme="minorBidi" w:eastAsiaTheme="minorHAnsi"/>
                <w:color w:val="00000A"/>
                <w:sz w:val="22"/>
                <w:szCs w:val="22"/>
                <w:lang w:val="en-NZ" w:eastAsia="en-US" w:bidi="hi-IN"/>
              </w:rPr>
              <w:t xml:space="preserve">I would like to use the program to develop networks and conduct some investigations into a business opportunity I have been thinking about </w:t>
            </w:r>
            <w:r>
              <w:rPr>
                <w:rFonts w:eastAsia="Calibri" w:cs="" w:cstheme="minorBidi" w:eastAsiaTheme="minorHAnsi"/>
                <w:color w:val="00000A"/>
                <w:sz w:val="22"/>
                <w:szCs w:val="22"/>
                <w:lang w:val="en-NZ" w:eastAsia="en-US" w:bidi="hi-IN"/>
              </w:rPr>
              <w:t>around sheep milking.</w:t>
            </w:r>
          </w:p>
          <w:p>
            <w:pPr>
              <w:pStyle w:val="Normal"/>
              <w:spacing w:before="0" w:after="160"/>
              <w:jc w:val="both"/>
              <w:rPr>
                <w:rFonts w:ascii="Calibri" w:hAnsi="Calibri" w:cs=""/>
              </w:rPr>
            </w:pPr>
            <w:r>
              <w:rPr>
                <w:rFonts w:eastAsia="Calibri" w:cs="" w:cstheme="minorBidi" w:eastAsiaTheme="minorHAnsi"/>
                <w:color w:val="00000A"/>
                <w:sz w:val="22"/>
                <w:szCs w:val="22"/>
                <w:lang w:val="en-NZ" w:eastAsia="en-US" w:bidi="hi-IN"/>
              </w:rPr>
              <w:t>Most of all I want to grow as a person, be exposed to new skills and experiences and learn from people who have great leadership knowledge to share. This will allow me to apply this learning to my own business, community roles and who knows where that will lead.</w:t>
            </w:r>
          </w:p>
        </w:tc>
      </w:tr>
    </w:tbl>
    <w:p>
      <w:pPr>
        <w:pStyle w:val="Normal"/>
        <w:spacing w:lineRule="auto" w:line="240" w:before="120" w:after="120"/>
        <w:rPr/>
      </w:pPr>
      <w:r>
        <w:rPr>
          <w:rFonts w:eastAsia="Times New Roman" w:cs="Arial" w:ascii="Arial" w:hAnsi="Arial"/>
          <w:bCs/>
          <w:color w:val="222222"/>
          <w:sz w:val="20"/>
          <w:szCs w:val="20"/>
        </w:rPr>
        <w:t>What qualities or skills do you currently have that you believe will make you a potential leader in the rural sector?</w:t>
      </w:r>
    </w:p>
    <w:tbl>
      <w:tblPr>
        <w:tblW w:w="8472"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8472"/>
      </w:tblGrid>
      <w:tr>
        <w:trPr/>
        <w:tc>
          <w:tcPr>
            <w:tcW w:w="8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jc w:val="both"/>
              <w:rPr>
                <w:rFonts w:ascii="Calibri" w:hAnsi="Calibri" w:eastAsia="Calibri" w:cs="" w:cstheme="minorBidi" w:eastAsiaTheme="minorHAnsi"/>
                <w:color w:val="00000A"/>
                <w:sz w:val="22"/>
                <w:szCs w:val="22"/>
                <w:lang w:val="en-NZ" w:eastAsia="en-US" w:bidi="hi-IN"/>
              </w:rPr>
            </w:pPr>
            <w:r>
              <w:rPr>
                <w:rFonts w:eastAsia="Calibri" w:cs="" w:cstheme="minorBidi" w:eastAsiaTheme="minorHAnsi"/>
                <w:color w:val="00000A"/>
                <w:sz w:val="22"/>
                <w:szCs w:val="22"/>
                <w:lang w:val="en-NZ" w:eastAsia="en-US" w:bidi="hi-IN"/>
              </w:rPr>
              <w:t xml:space="preserve">I have had a lot of experience speaking and presenting to large and small groups and feel very comfortable communicating messages and information to people </w:t>
            </w:r>
            <w:r>
              <w:rPr>
                <w:rFonts w:eastAsia="Calibri" w:cs="" w:cstheme="minorBidi" w:eastAsiaTheme="minorHAnsi"/>
                <w:color w:val="00000A"/>
                <w:sz w:val="22"/>
                <w:szCs w:val="22"/>
                <w:lang w:val="en-NZ" w:eastAsia="en-US" w:bidi="hi-IN"/>
              </w:rPr>
              <w:t>in a clear and professional manner</w:t>
            </w:r>
            <w:r>
              <w:rPr>
                <w:rFonts w:eastAsia="Calibri" w:cs="" w:cstheme="minorBidi" w:eastAsiaTheme="minorHAnsi"/>
                <w:color w:val="00000A"/>
                <w:sz w:val="22"/>
                <w:szCs w:val="22"/>
                <w:lang w:val="en-NZ" w:eastAsia="en-US" w:bidi="hi-IN"/>
              </w:rPr>
              <w:t xml:space="preserve">. </w:t>
            </w:r>
          </w:p>
          <w:p>
            <w:pPr>
              <w:pStyle w:val="Normal"/>
              <w:jc w:val="both"/>
              <w:rPr>
                <w:rFonts w:ascii="Calibri" w:hAnsi="Calibri" w:eastAsia="Calibri" w:cs="" w:cstheme="minorBidi" w:eastAsiaTheme="minorHAnsi"/>
                <w:color w:val="00000A"/>
                <w:sz w:val="22"/>
                <w:szCs w:val="22"/>
                <w:lang w:val="en-NZ" w:eastAsia="en-US" w:bidi="hi-IN"/>
              </w:rPr>
            </w:pPr>
            <w:r>
              <w:rPr>
                <w:rFonts w:eastAsia="Calibri" w:cs="" w:cstheme="minorBidi" w:eastAsiaTheme="minorHAnsi"/>
                <w:color w:val="00000A"/>
                <w:sz w:val="22"/>
                <w:szCs w:val="22"/>
                <w:lang w:val="en-NZ" w:eastAsia="en-US" w:bidi="hi-IN"/>
              </w:rPr>
              <w:t>I am often told that I have a very warming personality, that allows people to feel safe and at ease.</w:t>
            </w:r>
          </w:p>
          <w:p>
            <w:pPr>
              <w:pStyle w:val="Normal"/>
              <w:jc w:val="both"/>
              <w:rPr>
                <w:rFonts w:ascii="Calibri" w:hAnsi="Calibri" w:eastAsia="Calibri" w:cs="" w:cstheme="minorBidi" w:eastAsiaTheme="minorHAnsi"/>
                <w:color w:val="00000A"/>
                <w:sz w:val="22"/>
                <w:szCs w:val="22"/>
                <w:lang w:val="en-NZ" w:eastAsia="en-US" w:bidi="hi-IN"/>
              </w:rPr>
            </w:pPr>
            <w:r>
              <w:rPr>
                <w:rFonts w:eastAsia="Calibri" w:cs="" w:cstheme="minorBidi" w:eastAsiaTheme="minorHAnsi"/>
                <w:color w:val="00000A"/>
                <w:sz w:val="22"/>
                <w:szCs w:val="22"/>
                <w:lang w:val="en-NZ" w:eastAsia="en-US" w:bidi="hi-IN"/>
              </w:rPr>
              <w:t xml:space="preserve">I enjoy and have experience in connecting people and groups together for a common purpose because of my ability to relate to a range of people and </w:t>
            </w:r>
            <w:r>
              <w:rPr>
                <w:rFonts w:eastAsia="Calibri" w:cs="" w:cstheme="minorBidi" w:eastAsiaTheme="minorHAnsi"/>
                <w:color w:val="00000A"/>
                <w:sz w:val="22"/>
                <w:szCs w:val="22"/>
                <w:lang w:val="en-NZ" w:eastAsia="en-US" w:bidi="hi-IN"/>
              </w:rPr>
              <w:t>p</w:t>
            </w:r>
            <w:r>
              <w:rPr>
                <w:rFonts w:eastAsia="Calibri" w:cs="" w:cstheme="minorBidi" w:eastAsiaTheme="minorHAnsi"/>
                <w:color w:val="00000A"/>
                <w:sz w:val="22"/>
                <w:szCs w:val="22"/>
                <w:lang w:val="en-NZ" w:eastAsia="en-US" w:bidi="hi-IN"/>
              </w:rPr>
              <w:t>ut the common goal ahead of my own personal needs.</w:t>
            </w:r>
          </w:p>
          <w:p>
            <w:pPr>
              <w:pStyle w:val="Normal"/>
              <w:jc w:val="both"/>
              <w:rPr>
                <w:rFonts w:ascii="Calibri" w:hAnsi="Calibri" w:eastAsia="Calibri" w:cs="" w:cstheme="minorBidi" w:eastAsiaTheme="minorHAnsi"/>
                <w:color w:val="00000A"/>
                <w:sz w:val="22"/>
                <w:szCs w:val="22"/>
                <w:lang w:val="en-NZ" w:eastAsia="en-US" w:bidi="hi-IN"/>
              </w:rPr>
            </w:pPr>
            <w:r>
              <w:rPr>
                <w:rFonts w:eastAsia="Calibri" w:cs="" w:cstheme="minorBidi" w:eastAsiaTheme="minorHAnsi"/>
                <w:color w:val="00000A"/>
                <w:sz w:val="22"/>
                <w:szCs w:val="22"/>
                <w:lang w:val="en-NZ" w:eastAsia="en-US" w:bidi="hi-IN"/>
              </w:rPr>
              <w:t xml:space="preserve">Through my DairyNZ and DWN roles and as a business owner I have a strong level of financial literacy, </w:t>
            </w:r>
            <w:r>
              <w:rPr>
                <w:rFonts w:eastAsia="Calibri" w:cs="" w:cstheme="minorBidi" w:eastAsiaTheme="minorHAnsi"/>
                <w:color w:val="00000A"/>
                <w:sz w:val="22"/>
                <w:szCs w:val="22"/>
                <w:lang w:val="en-NZ" w:eastAsia="en-US" w:bidi="hi-IN"/>
              </w:rPr>
              <w:t>strategic planning and business management.</w:t>
            </w:r>
          </w:p>
          <w:p>
            <w:pPr>
              <w:pStyle w:val="Normal"/>
              <w:spacing w:before="0" w:after="160"/>
              <w:jc w:val="both"/>
              <w:rPr>
                <w:rFonts w:ascii="Calibri" w:hAnsi="Calibri" w:eastAsia="Calibri" w:cs="" w:cstheme="minorBidi" w:eastAsiaTheme="minorHAnsi"/>
                <w:color w:val="00000A"/>
                <w:sz w:val="22"/>
                <w:szCs w:val="22"/>
                <w:lang w:val="en-NZ" w:eastAsia="en-US" w:bidi="hi-IN"/>
              </w:rPr>
            </w:pPr>
            <w:r>
              <w:rPr>
                <w:rFonts w:eastAsia="Calibri" w:cs="" w:cstheme="minorBidi" w:eastAsiaTheme="minorHAnsi"/>
                <w:color w:val="00000A"/>
                <w:sz w:val="22"/>
                <w:szCs w:val="22"/>
                <w:lang w:val="en-NZ" w:eastAsia="en-US" w:bidi="hi-IN"/>
              </w:rPr>
              <w:t>At a personal level I have a very strong focus on personal health and well being, I think this is very important for primary producers as consumers are becoming increasingly aware of the role food plays in maintaining their health and primary producers are well placed to take advantage of this.</w:t>
            </w:r>
          </w:p>
        </w:tc>
      </w:tr>
    </w:tbl>
    <w:p>
      <w:pPr>
        <w:pStyle w:val="Normal"/>
        <w:spacing w:lineRule="auto" w:line="240" w:before="120" w:after="120"/>
        <w:rPr/>
      </w:pPr>
      <w:r>
        <w:rPr>
          <w:rFonts w:eastAsia="Times New Roman" w:cs="Arial" w:ascii="Arial" w:hAnsi="Arial"/>
          <w:bCs/>
          <w:color w:val="222222"/>
          <w:sz w:val="20"/>
          <w:szCs w:val="20"/>
        </w:rPr>
        <w:t xml:space="preserve">Please list your career, community or leadership goals for the next 2-3 years (no more than 100 words)  </w:t>
      </w:r>
    </w:p>
    <w:tbl>
      <w:tblPr>
        <w:tblW w:w="8302"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8302"/>
      </w:tblGrid>
      <w:tr>
        <w:trPr/>
        <w:tc>
          <w:tcPr>
            <w:tcW w:w="83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tcPr>
          <w:p>
            <w:pPr>
              <w:pStyle w:val="Normal"/>
              <w:jc w:val="both"/>
              <w:rPr/>
            </w:pPr>
            <w:r>
              <w:rPr>
                <w:rFonts w:eastAsia="Calibri" w:cs="" w:cstheme="minorBidi" w:eastAsiaTheme="minorHAnsi"/>
                <w:color w:val="00000A"/>
                <w:sz w:val="22"/>
                <w:szCs w:val="22"/>
                <w:lang w:val="en-NZ" w:eastAsia="en-US" w:bidi="hi-IN"/>
              </w:rPr>
              <w:t>Maintain our farm performance to stay in the top 10% for profitability in NZ (for our land class) by always looking to ad</w:t>
            </w:r>
            <w:r>
              <w:rPr>
                <w:rFonts w:eastAsia="Calibri" w:cs="" w:cstheme="minorBidi" w:eastAsiaTheme="minorHAnsi"/>
                <w:color w:val="00000A"/>
                <w:sz w:val="22"/>
                <w:szCs w:val="22"/>
                <w:lang w:val="en-NZ" w:eastAsia="en-US" w:bidi="hi-IN"/>
              </w:rPr>
              <w:t>opt</w:t>
            </w:r>
            <w:r>
              <w:rPr>
                <w:rFonts w:eastAsia="Calibri" w:cs="" w:cstheme="minorBidi" w:eastAsiaTheme="minorHAnsi"/>
                <w:color w:val="00000A"/>
                <w:sz w:val="22"/>
                <w:szCs w:val="22"/>
                <w:lang w:val="en-NZ" w:eastAsia="en-US" w:bidi="hi-IN"/>
              </w:rPr>
              <w:t xml:space="preserve"> technology and ways of doing things that have a positive impact on our profitability and </w:t>
            </w:r>
            <w:r>
              <w:rPr>
                <w:rFonts w:eastAsia="Calibri" w:cs="" w:cstheme="minorBidi" w:eastAsiaTheme="minorHAnsi"/>
                <w:color w:val="00000A"/>
                <w:sz w:val="22"/>
                <w:szCs w:val="22"/>
                <w:lang w:val="en-NZ" w:eastAsia="en-US" w:bidi="hi-IN"/>
              </w:rPr>
              <w:t xml:space="preserve">the </w:t>
            </w:r>
            <w:r>
              <w:rPr>
                <w:rFonts w:eastAsia="Calibri" w:cs="" w:cstheme="minorBidi" w:eastAsiaTheme="minorHAnsi"/>
                <w:color w:val="00000A"/>
                <w:sz w:val="22"/>
                <w:szCs w:val="22"/>
                <w:lang w:val="en-NZ" w:eastAsia="en-US" w:bidi="hi-IN"/>
              </w:rPr>
              <w:t xml:space="preserve">long term future </w:t>
            </w:r>
            <w:r>
              <w:rPr>
                <w:rFonts w:eastAsia="Calibri" w:cs="" w:cstheme="minorBidi" w:eastAsiaTheme="minorHAnsi"/>
                <w:color w:val="00000A"/>
                <w:sz w:val="22"/>
                <w:szCs w:val="22"/>
                <w:lang w:val="en-NZ" w:eastAsia="en-US" w:bidi="hi-IN"/>
              </w:rPr>
              <w:t>of our business</w:t>
            </w:r>
            <w:r>
              <w:rPr>
                <w:rFonts w:eastAsia="Calibri" w:cs="" w:cstheme="minorBidi" w:eastAsiaTheme="minorHAnsi"/>
                <w:color w:val="00000A"/>
                <w:sz w:val="22"/>
                <w:szCs w:val="22"/>
                <w:lang w:val="en-NZ" w:eastAsia="en-US" w:bidi="hi-IN"/>
              </w:rPr>
              <w:t>.</w:t>
            </w:r>
          </w:p>
          <w:p>
            <w:pPr>
              <w:pStyle w:val="Normal"/>
              <w:jc w:val="both"/>
              <w:rPr>
                <w:rFonts w:ascii="Calibri" w:hAnsi="Calibri" w:eastAsia="Calibri" w:cs="" w:asciiTheme="minorHAnsi" w:cstheme="minorBidi" w:eastAsiaTheme="minorHAnsi" w:hAnsiTheme="minorHAnsi"/>
                <w:color w:val="00000A"/>
                <w:sz w:val="22"/>
                <w:szCs w:val="22"/>
                <w:lang w:val="en-NZ" w:eastAsia="en-US" w:bidi="hi-IN"/>
              </w:rPr>
            </w:pPr>
            <w:r>
              <w:rPr>
                <w:rFonts w:eastAsia="Calibri" w:cs="" w:cstheme="minorBidi" w:eastAsiaTheme="minorHAnsi"/>
                <w:color w:val="00000A"/>
                <w:sz w:val="22"/>
                <w:szCs w:val="22"/>
                <w:lang w:val="en-NZ" w:eastAsia="en-US" w:bidi="hi-IN"/>
              </w:rPr>
              <w:t>Become a member of the Board of Trustees at my children’s local primary school.</w:t>
            </w:r>
          </w:p>
          <w:p>
            <w:pPr>
              <w:pStyle w:val="Normal"/>
              <w:jc w:val="both"/>
              <w:rPr/>
            </w:pPr>
            <w:r>
              <w:rPr>
                <w:rFonts w:eastAsia="Calibri" w:cs="" w:cstheme="minorBidi" w:eastAsiaTheme="minorHAnsi"/>
                <w:color w:val="00000A"/>
                <w:sz w:val="22"/>
                <w:szCs w:val="22"/>
                <w:lang w:val="en-NZ" w:eastAsia="en-US" w:bidi="hi-IN"/>
              </w:rPr>
              <w:t>Investigate sheep milking as an option on a parcel of land that may be available to me to utilise on my parents farm on the out skirts of Tai Tapu to grow our overall business.</w:t>
            </w:r>
          </w:p>
          <w:p>
            <w:pPr>
              <w:pStyle w:val="Normal"/>
              <w:jc w:val="both"/>
              <w:rPr/>
            </w:pPr>
            <w:r>
              <w:rPr>
                <w:rFonts w:eastAsia="Calibri" w:cs="" w:cstheme="minorBidi" w:eastAsiaTheme="minorHAnsi"/>
                <w:color w:val="00000A"/>
                <w:sz w:val="22"/>
                <w:szCs w:val="22"/>
                <w:lang w:val="en-NZ" w:eastAsia="en-US" w:bidi="hi-IN"/>
              </w:rPr>
              <w:t>Develop our business to one that has more opportunities to interact directly with the market, provide opportunities for diversification, value add and scale.</w:t>
            </w:r>
          </w:p>
          <w:p>
            <w:pPr>
              <w:pStyle w:val="Normal"/>
              <w:spacing w:before="0" w:after="160"/>
              <w:jc w:val="both"/>
              <w:rPr>
                <w:rFonts w:ascii="Calibri" w:hAnsi="Calibri" w:cs=""/>
              </w:rPr>
            </w:pPr>
            <w:r>
              <w:rPr>
                <w:rFonts w:eastAsia="Calibri" w:cs="" w:cstheme="minorBidi" w:eastAsiaTheme="minorHAnsi"/>
                <w:color w:val="00000A"/>
                <w:sz w:val="22"/>
                <w:szCs w:val="22"/>
                <w:lang w:val="en-NZ" w:eastAsia="en-US" w:bidi="hi-IN"/>
              </w:rPr>
              <w:t>Look for industry leadership roles which value my skill set.</w:t>
            </w:r>
          </w:p>
        </w:tc>
      </w:tr>
    </w:tbl>
    <w:p>
      <w:pPr>
        <w:pStyle w:val="Normal"/>
        <w:spacing w:before="120" w:after="200"/>
        <w:rPr>
          <w:rStyle w:val="Strong"/>
          <w:rFonts w:cs="Arial"/>
          <w:color w:val="222222"/>
          <w:lang w:val="en"/>
        </w:rPr>
      </w:pPr>
      <w:r>
        <w:rPr>
          <w:rFonts w:cs="Arial"/>
          <w:color w:val="222222"/>
          <w:lang w:val="en"/>
        </w:rPr>
      </w:r>
    </w:p>
    <w:p>
      <w:pPr>
        <w:pStyle w:val="Normal"/>
        <w:spacing w:before="120" w:after="200"/>
        <w:rPr>
          <w:rFonts w:cs="Arial"/>
          <w:b/>
          <w:b/>
        </w:rPr>
      </w:pPr>
      <w:r>
        <w:rPr>
          <w:rStyle w:val="Strong"/>
          <w:rFonts w:cs="Arial"/>
          <w:color w:val="222222"/>
          <w:lang w:val="en"/>
        </w:rPr>
        <w:t>Privacy Statement</w:t>
      </w:r>
      <w:r>
        <w:rPr>
          <w:rFonts w:cs="Arial"/>
          <w:b/>
          <w:bCs/>
          <w:color w:val="222222"/>
          <w:lang w:val="en"/>
        </w:rPr>
        <w:br/>
      </w:r>
      <w:r>
        <w:rPr>
          <w:rFonts w:cs="Arial"/>
          <w:color w:val="222222"/>
          <w:lang w:val="en"/>
        </w:rPr>
        <w:t>Your personal information is supplied for the purposes of application for this programme and sponsors. Your prior permission will be sought before disclosing it to others not involved with selection and administration of the programme.</w:t>
      </w:r>
    </w:p>
    <w:p>
      <w:pPr>
        <w:pStyle w:val="Normal"/>
        <w:spacing w:before="120" w:after="200"/>
        <w:jc w:val="both"/>
        <w:rPr>
          <w:rFonts w:ascii="Arial" w:hAnsi="Arial" w:cs="Arial"/>
          <w:b/>
          <w:b/>
        </w:rPr>
      </w:pPr>
      <w:r>
        <w:rPr>
          <w:rFonts w:cs="Arial" w:ascii="Arial" w:hAnsi="Arial"/>
          <w:b/>
        </w:rPr>
      </w:r>
    </w:p>
    <w:p>
      <w:pPr>
        <w:pStyle w:val="Normal"/>
        <w:spacing w:before="120" w:after="200"/>
        <w:jc w:val="both"/>
        <w:rPr>
          <w:rFonts w:cs="Arial"/>
          <w:b/>
          <w:b/>
        </w:rPr>
      </w:pPr>
      <w:r>
        <w:rPr>
          <w:rFonts w:cs="Arial"/>
          <w:b/>
        </w:rPr>
        <w:t xml:space="preserve">DECLARATION </w:t>
      </w:r>
    </w:p>
    <w:p>
      <w:pPr>
        <w:pStyle w:val="BodyText2"/>
        <w:jc w:val="both"/>
        <w:rPr>
          <w:rFonts w:cs="Arial"/>
        </w:rPr>
      </w:pPr>
      <w:r>
        <w:rPr>
          <w:rFonts w:cs="Arial"/>
        </w:rPr>
      </w:r>
    </w:p>
    <w:p>
      <w:pPr>
        <w:pStyle w:val="BodyText2"/>
        <w:ind w:left="567" w:hanging="0"/>
        <w:jc w:val="both"/>
        <w:rPr>
          <w:rFonts w:cs="Arial"/>
        </w:rPr>
      </w:pPr>
      <w:r>
        <mc:AlternateContent>
          <mc:Choice Requires="wps">
            <w:drawing>
              <wp:anchor behindDoc="0" distT="0" distB="0" distL="114300" distR="114300" simplePos="0" locked="0" layoutInCell="1" allowOverlap="1" relativeHeight="2">
                <wp:simplePos x="0" y="0"/>
                <wp:positionH relativeFrom="column">
                  <wp:posOffset>11430</wp:posOffset>
                </wp:positionH>
                <wp:positionV relativeFrom="paragraph">
                  <wp:posOffset>63500</wp:posOffset>
                </wp:positionV>
                <wp:extent cx="92075" cy="106045"/>
                <wp:effectExtent l="0" t="0" r="23495" b="28575"/>
                <wp:wrapNone/>
                <wp:docPr id="4" name="Text Box 10"/>
                <a:graphic xmlns:a="http://schemas.openxmlformats.org/drawingml/2006/main">
                  <a:graphicData uri="http://schemas.microsoft.com/office/word/2010/wordprocessingShape">
                    <wps:wsp>
                      <wps:cNvSpPr/>
                      <wps:spPr>
                        <a:xfrm>
                          <a:off x="0" y="0"/>
                          <a:ext cx="91440" cy="10548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160"/>
                              <w:rPr>
                                <w:color w:val="000000"/>
                              </w:rPr>
                            </w:pPr>
                            <w:r>
                              <w:rPr>
                                <w:color w:val="000000"/>
                              </w:rPr>
                            </w:r>
                          </w:p>
                        </w:txbxContent>
                      </wps:txbx>
                      <wps:bodyPr>
                        <a:noAutofit/>
                      </wps:bodyPr>
                    </wps:wsp>
                  </a:graphicData>
                </a:graphic>
              </wp:anchor>
            </w:drawing>
          </mc:Choice>
          <mc:Fallback>
            <w:pict>
              <v:rect id="shape_0" ID="Text Box 10" fillcolor="white" stroked="t" style="position:absolute;margin-left:0.9pt;margin-top:5pt;width:7.15pt;height:8.25pt">
                <w10:wrap type="none"/>
                <v:fill o:detectmouseclick="t" type="solid" color2="black"/>
                <v:stroke color="black" weight="9360" joinstyle="miter" endcap="flat"/>
                <v:textbox>
                  <w:txbxContent>
                    <w:p>
                      <w:pPr>
                        <w:pStyle w:val="FrameContents"/>
                        <w:spacing w:before="0" w:after="160"/>
                        <w:rPr>
                          <w:color w:val="000000"/>
                        </w:rPr>
                      </w:pPr>
                      <w:r>
                        <w:rPr>
                          <w:color w:val="000000"/>
                        </w:rPr>
                      </w:r>
                    </w:p>
                  </w:txbxContent>
                </v:textbox>
              </v:rect>
            </w:pict>
          </mc:Fallback>
        </mc:AlternateContent>
      </w:r>
      <w:r>
        <w:rPr>
          <w:rFonts w:cs="Arial"/>
        </w:rPr>
        <w:t>I declare that the information I have provided in my application is a true and   accurate record.</w:t>
      </w:r>
    </w:p>
    <w:p>
      <w:pPr>
        <w:pStyle w:val="BodyText2"/>
        <w:ind w:firstLine="567"/>
        <w:jc w:val="both"/>
        <w:rPr>
          <w:rFonts w:cs="Arial"/>
        </w:rPr>
      </w:pPr>
      <w:r>
        <mc:AlternateContent>
          <mc:Choice Requires="wps">
            <w:drawing>
              <wp:anchor behindDoc="0" distT="0" distB="0" distL="114300" distR="114300" simplePos="0" locked="0" layoutInCell="1" allowOverlap="1" relativeHeight="3">
                <wp:simplePos x="0" y="0"/>
                <wp:positionH relativeFrom="column">
                  <wp:posOffset>20955</wp:posOffset>
                </wp:positionH>
                <wp:positionV relativeFrom="paragraph">
                  <wp:posOffset>39370</wp:posOffset>
                </wp:positionV>
                <wp:extent cx="92075" cy="92075"/>
                <wp:effectExtent l="0" t="0" r="23495" b="23495"/>
                <wp:wrapNone/>
                <wp:docPr id="6" name="Text Box 12"/>
                <a:graphic xmlns:a="http://schemas.openxmlformats.org/drawingml/2006/main">
                  <a:graphicData uri="http://schemas.microsoft.com/office/word/2010/wordprocessingShape">
                    <wps:wsp>
                      <wps:cNvSpPr/>
                      <wps:spPr>
                        <a:xfrm>
                          <a:off x="0" y="0"/>
                          <a:ext cx="91440" cy="914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160"/>
                              <w:rPr>
                                <w:color w:val="000000"/>
                              </w:rPr>
                            </w:pPr>
                            <w:r>
                              <w:rPr>
                                <w:color w:val="000000"/>
                              </w:rPr>
                            </w:r>
                          </w:p>
                        </w:txbxContent>
                      </wps:txbx>
                      <wps:bodyPr>
                        <a:noAutofit/>
                      </wps:bodyPr>
                    </wps:wsp>
                  </a:graphicData>
                </a:graphic>
              </wp:anchor>
            </w:drawing>
          </mc:Choice>
          <mc:Fallback>
            <w:pict>
              <v:rect id="shape_0" ID="Text Box 12" fillcolor="white" stroked="t" style="position:absolute;margin-left:1.65pt;margin-top:3.1pt;width:7.15pt;height:7.15pt">
                <w10:wrap type="none"/>
                <v:fill o:detectmouseclick="t" type="solid" color2="black"/>
                <v:stroke color="black" weight="9360" joinstyle="miter" endcap="flat"/>
                <v:textbox>
                  <w:txbxContent>
                    <w:p>
                      <w:pPr>
                        <w:pStyle w:val="FrameContents"/>
                        <w:spacing w:before="0" w:after="160"/>
                        <w:rPr>
                          <w:color w:val="000000"/>
                        </w:rPr>
                      </w:pPr>
                      <w:r>
                        <w:rPr>
                          <w:color w:val="000000"/>
                        </w:rPr>
                      </w:r>
                    </w:p>
                  </w:txbxContent>
                </v:textbox>
              </v:rect>
            </w:pict>
          </mc:Fallback>
        </mc:AlternateContent>
      </w:r>
      <w:r>
        <w:rPr>
          <w:rFonts w:cs="Arial"/>
        </w:rPr>
        <w:t>I agree to my referees being contacted.</w:t>
      </w:r>
    </w:p>
    <w:p>
      <w:pPr>
        <w:pStyle w:val="BodyText2"/>
        <w:ind w:firstLine="567"/>
        <w:jc w:val="both"/>
        <w:rPr>
          <w:rFonts w:cs="Arial"/>
        </w:rPr>
      </w:pPr>
      <w:r>
        <mc:AlternateContent>
          <mc:Choice Requires="wps">
            <w:drawing>
              <wp:anchor behindDoc="0" distT="0" distB="0" distL="114300" distR="114300" simplePos="0" locked="0" layoutInCell="1" allowOverlap="1" relativeHeight="12">
                <wp:simplePos x="0" y="0"/>
                <wp:positionH relativeFrom="column">
                  <wp:posOffset>20955</wp:posOffset>
                </wp:positionH>
                <wp:positionV relativeFrom="paragraph">
                  <wp:posOffset>39370</wp:posOffset>
                </wp:positionV>
                <wp:extent cx="92075" cy="92075"/>
                <wp:effectExtent l="0" t="0" r="23495" b="23495"/>
                <wp:wrapNone/>
                <wp:docPr id="8" name="Text Box 12"/>
                <a:graphic xmlns:a="http://schemas.openxmlformats.org/drawingml/2006/main">
                  <a:graphicData uri="http://schemas.microsoft.com/office/word/2010/wordprocessingShape">
                    <wps:wsp>
                      <wps:cNvSpPr/>
                      <wps:spPr>
                        <a:xfrm>
                          <a:off x="0" y="0"/>
                          <a:ext cx="91440" cy="914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160"/>
                              <w:rPr>
                                <w:color w:val="000000"/>
                              </w:rPr>
                            </w:pPr>
                            <w:r>
                              <w:rPr>
                                <w:color w:val="000000"/>
                              </w:rPr>
                            </w:r>
                          </w:p>
                        </w:txbxContent>
                      </wps:txbx>
                      <wps:bodyPr>
                        <a:noAutofit/>
                      </wps:bodyPr>
                    </wps:wsp>
                  </a:graphicData>
                </a:graphic>
              </wp:anchor>
            </w:drawing>
          </mc:Choice>
          <mc:Fallback>
            <w:pict>
              <v:rect id="shape_0" ID="Text Box 12" fillcolor="white" stroked="t" style="position:absolute;margin-left:1.65pt;margin-top:3.1pt;width:7.15pt;height:7.15pt">
                <w10:wrap type="none"/>
                <v:fill o:detectmouseclick="t" type="solid" color2="black"/>
                <v:stroke color="black" weight="9360" joinstyle="miter" endcap="flat"/>
                <v:textbox>
                  <w:txbxContent>
                    <w:p>
                      <w:pPr>
                        <w:pStyle w:val="FrameContents"/>
                        <w:spacing w:before="0" w:after="160"/>
                        <w:rPr>
                          <w:color w:val="000000"/>
                        </w:rPr>
                      </w:pPr>
                      <w:r>
                        <w:rPr>
                          <w:color w:val="000000"/>
                        </w:rPr>
                      </w:r>
                    </w:p>
                  </w:txbxContent>
                </v:textbox>
              </v:rect>
            </w:pict>
          </mc:Fallback>
        </mc:AlternateContent>
      </w:r>
      <w:r>
        <w:rPr>
          <w:rFonts w:cs="Arial"/>
        </w:rPr>
        <w:t xml:space="preserve">I agree to the privacy statement </w:t>
      </w:r>
    </w:p>
    <w:p>
      <w:pPr>
        <w:pStyle w:val="Normal"/>
        <w:widowControl w:val="false"/>
        <w:spacing w:lineRule="auto" w:line="360"/>
        <w:rPr>
          <w:rFonts w:cs="Arial"/>
        </w:rPr>
      </w:pPr>
      <w:r>
        <w:rPr>
          <w:rFonts w:cs="Arial"/>
        </w:rPr>
      </w:r>
    </w:p>
    <w:p>
      <w:pPr>
        <w:pStyle w:val="Normal"/>
        <w:widowControl w:val="false"/>
        <w:spacing w:lineRule="auto" w:line="360"/>
        <w:rPr>
          <w:rFonts w:cs="Arial"/>
          <w:i/>
          <w:i/>
        </w:rPr>
      </w:pPr>
      <w:r>
        <w:rPr>
          <w:rFonts w:cs="Arial"/>
        </w:rPr>
        <w:t xml:space="preserve">Signature: ____________________ </w:t>
      </w:r>
      <w:r>
        <w:rPr>
          <w:rFonts w:cs="Arial"/>
          <w:i/>
        </w:rPr>
        <w:t>(Scanned signature acceptable)</w:t>
      </w:r>
    </w:p>
    <w:p>
      <w:pPr>
        <w:pStyle w:val="Normal"/>
        <w:widowControl w:val="false"/>
        <w:tabs>
          <w:tab w:val="left" w:pos="4253" w:leader="none"/>
          <w:tab w:val="right" w:pos="8222" w:leader="none"/>
        </w:tabs>
        <w:spacing w:lineRule="auto" w:line="360"/>
        <w:rPr>
          <w:rFonts w:cs="Arial"/>
        </w:rPr>
      </w:pPr>
      <w:r>
        <w:rPr>
          <w:rFonts w:cs="Arial"/>
        </w:rPr>
        <w:t xml:space="preserve">Date:    </w:t>
      </w:r>
      <w:r>
        <w:rPr>
          <w:rFonts w:cs="Arial"/>
          <w:u w:val="single"/>
        </w:rPr>
        <w:t xml:space="preserve">     /     /           </w:t>
      </w:r>
      <w:r>
        <w:rPr>
          <w:rFonts w:cs="Arial"/>
        </w:rPr>
        <w:tab/>
      </w:r>
    </w:p>
    <w:p>
      <w:pPr>
        <w:pStyle w:val="Normal"/>
        <w:spacing w:lineRule="auto" w:line="360"/>
        <w:jc w:val="both"/>
        <w:rPr>
          <w:rFonts w:cs="Arial"/>
        </w:rPr>
      </w:pPr>
      <w:r>
        <w:rPr>
          <w:rFonts w:cs="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cs="Arial"/>
          <w:u w:val="single"/>
        </w:rPr>
      </w:pPr>
      <w:r>
        <w:rPr>
          <w:rFonts w:cs="Arial"/>
          <w:b/>
          <w:u w:val="single"/>
        </w:rPr>
        <w:t>Application Checklist</w:t>
      </w:r>
    </w:p>
    <w:p>
      <w:pPr>
        <w:pStyle w:val="Normal"/>
        <w:spacing w:lineRule="auto" w:line="360"/>
        <w:jc w:val="both"/>
        <w:rPr>
          <w:rFonts w:cs="Arial"/>
        </w:rPr>
      </w:pPr>
      <w:r>
        <w:rPr>
          <w:rFonts w:cs="Arial"/>
        </w:rPr>
        <w:t xml:space="preserve">Before submitting your application check you have included the following;  </w:t>
      </w:r>
    </w:p>
    <w:p>
      <w:pPr>
        <w:pStyle w:val="Normal"/>
        <w:spacing w:lineRule="auto" w:line="360"/>
        <w:jc w:val="both"/>
        <w:rPr>
          <w:rFonts w:cs="Arial"/>
        </w:rPr>
      </w:pPr>
      <w:r>
        <w:rPr>
          <w:rFonts w:eastAsia="MS Gothic" w:cs="Segoe UI Symbol" w:ascii="Segoe UI Symbol" w:hAnsi="Segoe UI Symbol"/>
          <w:color w:val="000000"/>
        </w:rPr>
        <w:t>☐</w:t>
      </w:r>
      <w:r>
        <w:rPr>
          <w:rFonts w:eastAsia="MS Gothic" w:cs="Arial"/>
          <w:color w:val="000000"/>
        </w:rPr>
        <w:t xml:space="preserve">  </w:t>
      </w:r>
      <w:r>
        <w:rPr>
          <w:rFonts w:eastAsia="MS Gothic" w:cs="Arial"/>
          <w:color w:val="000000"/>
        </w:rPr>
        <w:tab/>
      </w:r>
      <w:r>
        <w:rPr>
          <w:rFonts w:cs="Arial"/>
        </w:rPr>
        <w:t>Completed application form, converted to a pdf if you wish</w:t>
      </w:r>
    </w:p>
    <w:p>
      <w:pPr>
        <w:pStyle w:val="Normal"/>
        <w:spacing w:lineRule="auto" w:line="360"/>
        <w:jc w:val="both"/>
        <w:rPr>
          <w:rFonts w:cs="Arial"/>
        </w:rPr>
      </w:pPr>
      <w:r>
        <w:rPr>
          <w:rFonts w:eastAsia="MS Gothic" w:cs="Segoe UI Symbol" w:ascii="Segoe UI Symbol" w:hAnsi="Segoe UI Symbol"/>
          <w:color w:val="000000"/>
        </w:rPr>
        <w:t>☐</w:t>
      </w:r>
      <w:r>
        <w:rPr>
          <w:rFonts w:eastAsia="MS Gothic" w:cs="Arial"/>
          <w:color w:val="000000"/>
        </w:rPr>
        <w:tab/>
      </w:r>
      <w:r>
        <w:rPr>
          <w:rFonts w:cs="Arial"/>
        </w:rPr>
        <w:t>Passport JPEG photo attached</w:t>
      </w:r>
    </w:p>
    <w:p>
      <w:pPr>
        <w:pStyle w:val="Normal"/>
        <w:spacing w:lineRule="auto" w:line="360"/>
        <w:jc w:val="both"/>
        <w:rPr>
          <w:rFonts w:cs="Arial"/>
        </w:rPr>
      </w:pPr>
      <w:r>
        <w:rPr>
          <w:rFonts w:eastAsia="MS Gothic" w:cs="Segoe UI Symbol" w:ascii="Segoe UI Symbol" w:hAnsi="Segoe UI Symbol"/>
          <w:color w:val="000000"/>
        </w:rPr>
        <w:t>☐</w:t>
      </w:r>
      <w:r>
        <w:rPr>
          <w:rFonts w:eastAsia="MS Gothic" w:cs="Arial"/>
          <w:color w:val="000000"/>
        </w:rPr>
        <w:tab/>
      </w:r>
      <w:r>
        <w:rPr>
          <w:rFonts w:cs="Arial"/>
        </w:rPr>
        <w:t>Referee (x2) contact details included</w:t>
      </w:r>
    </w:p>
    <w:p>
      <w:pPr>
        <w:pStyle w:val="Normal"/>
        <w:spacing w:lineRule="auto" w:line="360"/>
        <w:jc w:val="both"/>
        <w:rPr/>
      </w:pPr>
      <w:r>
        <w:rPr/>
      </w:r>
    </w:p>
    <w:p>
      <w:pPr>
        <w:pStyle w:val="Normal"/>
        <w:jc w:val="both"/>
        <w:rPr/>
      </w:pPr>
      <w:r>
        <w:rPr>
          <w:rFonts w:cs="Arial"/>
        </w:rPr>
        <w:t xml:space="preserve">Please read the instructions at the front to ensure you have completed and attached all that is required and then email (or post) your completed application to </w:t>
      </w:r>
      <w:hyperlink r:id="rId8">
        <w:r>
          <w:rPr>
            <w:rStyle w:val="InternetLink"/>
            <w:rFonts w:cs="Arial"/>
            <w:color w:val="009900"/>
          </w:rPr>
          <w:t>leaders@lincoln.ac.nz</w:t>
        </w:r>
      </w:hyperlink>
      <w:r>
        <w:rPr>
          <w:rFonts w:cs="Arial"/>
        </w:rPr>
        <w:t xml:space="preserve"> no later than: </w:t>
      </w:r>
    </w:p>
    <w:p>
      <w:pPr>
        <w:pStyle w:val="Normal"/>
        <w:spacing w:lineRule="auto" w:line="240" w:before="100" w:after="120"/>
        <w:jc w:val="both"/>
        <w:rPr>
          <w:rFonts w:cs="Arial"/>
          <w:b/>
          <w:b/>
          <w:u w:val="single"/>
        </w:rPr>
      </w:pPr>
      <w:r>
        <w:rPr>
          <w:rFonts w:cs="Arial"/>
        </w:rPr>
        <w:t>Course 1 2017:</w:t>
        <w:tab/>
        <w:tab/>
      </w:r>
      <w:r>
        <w:rPr>
          <w:rFonts w:cs="Arial"/>
          <w:b/>
        </w:rPr>
        <w:t>Monday 17 October 2016</w:t>
      </w:r>
    </w:p>
    <w:p>
      <w:pPr>
        <w:pStyle w:val="Normal"/>
        <w:spacing w:lineRule="auto" w:line="240" w:before="100" w:after="120"/>
        <w:jc w:val="both"/>
        <w:rPr>
          <w:rFonts w:cs="Arial"/>
          <w:b/>
          <w:b/>
        </w:rPr>
      </w:pPr>
      <w:r>
        <w:rPr>
          <w:rFonts w:cs="Arial"/>
        </w:rPr>
        <w:t>Course 2 2017:</w:t>
        <w:tab/>
        <w:tab/>
      </w:r>
      <w:r>
        <w:rPr>
          <w:rFonts w:cs="Arial"/>
          <w:b/>
        </w:rPr>
        <w:t>Monday 20</w:t>
      </w:r>
      <w:bookmarkStart w:id="1" w:name="_GoBack"/>
      <w:bookmarkEnd w:id="1"/>
      <w:r>
        <w:rPr>
          <w:rFonts w:cs="Arial"/>
          <w:b/>
        </w:rPr>
        <w:t xml:space="preserve"> March 2017</w:t>
      </w:r>
    </w:p>
    <w:p>
      <w:pPr>
        <w:pStyle w:val="Normal"/>
        <w:spacing w:lineRule="auto" w:line="240" w:before="100" w:after="120"/>
        <w:jc w:val="both"/>
        <w:rPr/>
      </w:pPr>
      <w:r>
        <w:rPr/>
      </w:r>
    </w:p>
    <w:p>
      <w:pPr>
        <w:sectPr>
          <w:type w:val="continuous"/>
          <w:pgSz w:w="11906" w:h="16838"/>
          <w:pgMar w:left="1797" w:right="1797" w:header="0" w:top="1134" w:footer="625" w:bottom="851" w:gutter="0"/>
          <w:formProt w:val="false"/>
          <w:textDirection w:val="lrTb"/>
          <w:docGrid w:type="default" w:linePitch="240" w:charSpace="4294965247"/>
        </w:sectPr>
      </w:pPr>
    </w:p>
    <w:sectPr>
      <w:type w:val="continuous"/>
      <w:pgSz w:w="11906" w:h="16838"/>
      <w:pgMar w:left="1797" w:right="1797" w:header="0" w:top="1134" w:footer="625" w:bottom="851"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Tahoma">
    <w:charset w:val="00"/>
    <w:family w:val="roman"/>
    <w:pitch w:val="variable"/>
  </w:font>
  <w:font w:name="Arial">
    <w:charset w:val="00"/>
    <w:family w:val="roman"/>
    <w:pitch w:val="variable"/>
  </w:font>
  <w:font w:name="Segoe UI Symbo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rFonts w:ascii="Arial" w:hAnsi="Arial" w:cs="Arial"/>
        <w:sz w:val="18"/>
        <w:szCs w:val="18"/>
      </w:rPr>
    </w:pPr>
    <w:r>
      <w:rPr>
        <w:rFonts w:cs="Arial" w:ascii="Arial" w:hAnsi="Arial"/>
        <w:sz w:val="18"/>
        <w:szCs w:val="18"/>
      </w:rPr>
      <w:tab/>
    </w:r>
  </w:p>
  <w:p>
    <w:pPr>
      <w:pStyle w:val="Footer"/>
      <w:tabs>
        <w:tab w:val="left" w:pos="1035" w:leader="none"/>
        <w:tab w:val="center" w:pos="4153" w:leader="none"/>
        <w:tab w:val="right" w:pos="8306" w:leader="none"/>
      </w:tabs>
      <w:spacing w:before="0" w:after="160"/>
      <w:jc w:val="center"/>
      <w:rPr/>
    </w:pPr>
    <w:r>
      <mc:AlternateContent>
        <mc:Choice Requires="wpg">
          <w:drawing>
            <wp:anchor behindDoc="1" distT="0" distB="0" distL="114300" distR="113030" simplePos="0" locked="0" layoutInCell="1" allowOverlap="1" relativeHeight="11" wp14:anchorId="13E8ED15">
              <wp:simplePos x="0" y="0"/>
              <wp:positionH relativeFrom="column">
                <wp:posOffset>36830</wp:posOffset>
              </wp:positionH>
              <wp:positionV relativeFrom="paragraph">
                <wp:posOffset>-76835</wp:posOffset>
              </wp:positionV>
              <wp:extent cx="448945" cy="220345"/>
              <wp:effectExtent l="0" t="0" r="9525" b="9525"/>
              <wp:wrapTight wrapText="bothSides">
                <wp:wrapPolygon edited="0">
                  <wp:start x="15626" y="0"/>
                  <wp:lineTo x="0" y="1878"/>
                  <wp:lineTo x="0" y="18783"/>
                  <wp:lineTo x="919" y="20661"/>
                  <wp:lineTo x="6434" y="20661"/>
                  <wp:lineTo x="21140" y="18783"/>
                  <wp:lineTo x="21140" y="13148"/>
                  <wp:lineTo x="20221" y="0"/>
                  <wp:lineTo x="15626" y="0"/>
                </wp:wrapPolygon>
              </wp:wrapTight>
              <wp:docPr id="3" name="Group 277"/>
              <a:graphic xmlns:a="http://schemas.openxmlformats.org/drawingml/2006/main">
                <a:graphicData uri="http://schemas.microsoft.com/office/word/2010/wordprocessingGroup">
                  <wpg:wgp>
                    <wpg:cNvGrpSpPr/>
                    <wpg:grpSpPr>
                      <a:xfrm>
                        <a:off x="0" y="0"/>
                        <a:ext cx="448200" cy="219600"/>
                      </a:xfrm>
                    </wpg:grpSpPr>
                    <wps:wsp>
                      <wps:cNvSpPr/>
                      <wps:spPr>
                        <a:xfrm>
                          <a:off x="96480" y="108000"/>
                          <a:ext cx="24120" cy="24840"/>
                        </a:xfrm>
                        <a:custGeom>
                          <a:avLst/>
                          <a:gdLst/>
                          <a:ahLst/>
                          <a:rect l="l" t="t" r="r" b="b"/>
                          <a:pathLst>
                            <a:path w="417182" h="453720">
                              <a:moveTo>
                                <a:pt x="0" y="0"/>
                              </a:moveTo>
                              <a:lnTo>
                                <a:pt x="129705" y="0"/>
                              </a:lnTo>
                              <a:lnTo>
                                <a:pt x="129705" y="369837"/>
                              </a:lnTo>
                              <a:lnTo>
                                <a:pt x="417182" y="369837"/>
                              </a:lnTo>
                              <a:lnTo>
                                <a:pt x="417182"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67320" y="108000"/>
                          <a:ext cx="23400" cy="24840"/>
                        </a:xfrm>
                        <a:custGeom>
                          <a:avLst/>
                          <a:gdLst/>
                          <a:ahLst/>
                          <a:rect l="l" t="t" r="r" b="b"/>
                          <a:pathLst>
                            <a:path w="417170" h="453720">
                              <a:moveTo>
                                <a:pt x="0" y="0"/>
                              </a:moveTo>
                              <a:lnTo>
                                <a:pt x="129692" y="0"/>
                              </a:lnTo>
                              <a:lnTo>
                                <a:pt x="129692" y="369837"/>
                              </a:lnTo>
                              <a:lnTo>
                                <a:pt x="417170" y="369837"/>
                              </a:lnTo>
                              <a:lnTo>
                                <a:pt x="417170"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35640" y="108000"/>
                          <a:ext cx="25560" cy="24840"/>
                        </a:xfrm>
                        <a:custGeom>
                          <a:avLst/>
                          <a:gdLst/>
                          <a:ahLst/>
                          <a:rect l="l" t="t" r="r" b="b"/>
                          <a:pathLst>
                            <a:path w="447739" h="453720">
                              <a:moveTo>
                                <a:pt x="0" y="0"/>
                              </a:moveTo>
                              <a:lnTo>
                                <a:pt x="441135" y="0"/>
                              </a:lnTo>
                              <a:lnTo>
                                <a:pt x="441135" y="83884"/>
                              </a:lnTo>
                              <a:lnTo>
                                <a:pt x="129692" y="83884"/>
                              </a:lnTo>
                              <a:lnTo>
                                <a:pt x="129692" y="181115"/>
                              </a:lnTo>
                              <a:lnTo>
                                <a:pt x="415519" y="181115"/>
                              </a:lnTo>
                              <a:lnTo>
                                <a:pt x="415519" y="258636"/>
                              </a:lnTo>
                              <a:lnTo>
                                <a:pt x="129692" y="258636"/>
                              </a:lnTo>
                              <a:lnTo>
                                <a:pt x="129692" y="369837"/>
                              </a:lnTo>
                              <a:lnTo>
                                <a:pt x="447739" y="369837"/>
                              </a:lnTo>
                              <a:lnTo>
                                <a:pt x="447739"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0" y="108000"/>
                          <a:ext cx="30960" cy="24840"/>
                        </a:xfrm>
                        <a:custGeom>
                          <a:avLst/>
                          <a:gdLst/>
                          <a:ahLst/>
                          <a:rect l="l" t="t" r="r" b="b"/>
                          <a:pathLst>
                            <a:path w="544398" h="453720">
                              <a:moveTo>
                                <a:pt x="0" y="0"/>
                              </a:moveTo>
                              <a:lnTo>
                                <a:pt x="129692" y="0"/>
                              </a:lnTo>
                              <a:lnTo>
                                <a:pt x="129692" y="188100"/>
                              </a:lnTo>
                              <a:lnTo>
                                <a:pt x="360172" y="0"/>
                              </a:lnTo>
                              <a:lnTo>
                                <a:pt x="522097" y="0"/>
                              </a:lnTo>
                              <a:lnTo>
                                <a:pt x="291605" y="179210"/>
                              </a:lnTo>
                              <a:lnTo>
                                <a:pt x="544398" y="453720"/>
                              </a:lnTo>
                              <a:lnTo>
                                <a:pt x="381660" y="453720"/>
                              </a:lnTo>
                              <a:lnTo>
                                <a:pt x="204051" y="249733"/>
                              </a:lnTo>
                              <a:lnTo>
                                <a:pt x="129692" y="307569"/>
                              </a:lnTo>
                              <a:lnTo>
                                <a:pt x="129692" y="453720"/>
                              </a:lnTo>
                              <a:lnTo>
                                <a:pt x="0" y="453720"/>
                              </a:lnTo>
                              <a:lnTo>
                                <a:pt x="0" y="0"/>
                              </a:lnTo>
                              <a:close/>
                            </a:path>
                          </a:pathLst>
                        </a:custGeom>
                        <a:solidFill>
                          <a:srgbClr val="181717"/>
                        </a:solidFill>
                        <a:ln>
                          <a:noFill/>
                        </a:ln>
                      </wps:spPr>
                      <wps:style>
                        <a:lnRef idx="0"/>
                        <a:fillRef idx="0"/>
                        <a:effectRef idx="0"/>
                        <a:fontRef idx="minor"/>
                      </wps:style>
                      <wps:bodyPr/>
                    </wps:wsp>
                    <wps:wsp>
                      <wps:cNvSpPr/>
                      <wps:spPr>
                        <a:xfrm>
                          <a:off x="124920" y="107280"/>
                          <a:ext cx="15840" cy="25920"/>
                        </a:xfrm>
                        <a:custGeom>
                          <a:avLst/>
                          <a:gdLst/>
                          <a:ahLst/>
                          <a:rect l="l" t="t" r="r" b="b"/>
                          <a:pathLst>
                            <a:path w="289954" h="475323">
                              <a:moveTo>
                                <a:pt x="289954" y="0"/>
                              </a:moveTo>
                              <a:lnTo>
                                <a:pt x="289954" y="83883"/>
                              </a:lnTo>
                              <a:cubicBezTo>
                                <a:pt x="173482" y="83883"/>
                                <a:pt x="129692" y="160134"/>
                                <a:pt x="129692" y="239560"/>
                              </a:cubicBezTo>
                              <a:cubicBezTo>
                                <a:pt x="129692" y="315189"/>
                                <a:pt x="173482" y="391439"/>
                                <a:pt x="289954" y="391439"/>
                              </a:cubicBezTo>
                              <a:lnTo>
                                <a:pt x="289954" y="475323"/>
                              </a:lnTo>
                              <a:cubicBezTo>
                                <a:pt x="107391" y="475323"/>
                                <a:pt x="0" y="370472"/>
                                <a:pt x="0" y="239560"/>
                              </a:cubicBezTo>
                              <a:cubicBezTo>
                                <a:pt x="0" y="104851"/>
                                <a:pt x="107391" y="0"/>
                                <a:pt x="289954" y="0"/>
                              </a:cubicBezTo>
                              <a:close/>
                            </a:path>
                          </a:pathLst>
                        </a:custGeom>
                        <a:solidFill>
                          <a:srgbClr val="181717"/>
                        </a:solidFill>
                        <a:ln>
                          <a:noFill/>
                        </a:ln>
                      </wps:spPr>
                      <wps:style>
                        <a:lnRef idx="0"/>
                        <a:fillRef idx="0"/>
                        <a:effectRef idx="0"/>
                        <a:fontRef idx="minor"/>
                      </wps:style>
                      <wps:bodyPr/>
                    </wps:wsp>
                    <wps:wsp>
                      <wps:cNvSpPr/>
                      <wps:spPr>
                        <a:xfrm>
                          <a:off x="201240" y="107280"/>
                          <a:ext cx="32400" cy="25920"/>
                        </a:xfrm>
                        <a:custGeom>
                          <a:avLst/>
                          <a:gdLst/>
                          <a:ahLst/>
                          <a:rect l="l" t="t" r="r" b="b"/>
                          <a:pathLst>
                            <a:path w="547700" h="475323">
                              <a:moveTo>
                                <a:pt x="289954" y="0"/>
                              </a:moveTo>
                              <a:cubicBezTo>
                                <a:pt x="410566" y="0"/>
                                <a:pt x="524560" y="57188"/>
                                <a:pt x="538607" y="160134"/>
                              </a:cubicBezTo>
                              <a:lnTo>
                                <a:pt x="414693" y="160134"/>
                              </a:lnTo>
                              <a:cubicBezTo>
                                <a:pt x="399821" y="109931"/>
                                <a:pt x="351091" y="83883"/>
                                <a:pt x="289954" y="83883"/>
                              </a:cubicBezTo>
                              <a:cubicBezTo>
                                <a:pt x="173469" y="83883"/>
                                <a:pt x="129692" y="160134"/>
                                <a:pt x="129692" y="239560"/>
                              </a:cubicBezTo>
                              <a:cubicBezTo>
                                <a:pt x="129692" y="315189"/>
                                <a:pt x="173469" y="391439"/>
                                <a:pt x="289954" y="391439"/>
                              </a:cubicBezTo>
                              <a:cubicBezTo>
                                <a:pt x="374218" y="391439"/>
                                <a:pt x="422960" y="356489"/>
                                <a:pt x="430390" y="293573"/>
                              </a:cubicBezTo>
                              <a:lnTo>
                                <a:pt x="299872" y="293573"/>
                              </a:lnTo>
                              <a:lnTo>
                                <a:pt x="299872" y="219227"/>
                              </a:lnTo>
                              <a:lnTo>
                                <a:pt x="547700" y="219227"/>
                              </a:lnTo>
                              <a:lnTo>
                                <a:pt x="547700" y="464515"/>
                              </a:lnTo>
                              <a:lnTo>
                                <a:pt x="465086" y="464515"/>
                              </a:lnTo>
                              <a:lnTo>
                                <a:pt x="451865" y="413042"/>
                              </a:lnTo>
                              <a:cubicBezTo>
                                <a:pt x="406438" y="458165"/>
                                <a:pt x="346951" y="475323"/>
                                <a:pt x="289954" y="475323"/>
                              </a:cubicBezTo>
                              <a:cubicBezTo>
                                <a:pt x="107391" y="475323"/>
                                <a:pt x="0" y="370472"/>
                                <a:pt x="0" y="239560"/>
                              </a:cubicBezTo>
                              <a:cubicBezTo>
                                <a:pt x="0" y="104851"/>
                                <a:pt x="107391" y="0"/>
                                <a:pt x="289954" y="0"/>
                              </a:cubicBezTo>
                              <a:close/>
                            </a:path>
                          </a:pathLst>
                        </a:custGeom>
                        <a:solidFill>
                          <a:srgbClr val="181717"/>
                        </a:solidFill>
                        <a:ln>
                          <a:noFill/>
                        </a:ln>
                      </wps:spPr>
                      <wps:style>
                        <a:lnRef idx="0"/>
                        <a:fillRef idx="0"/>
                        <a:effectRef idx="0"/>
                        <a:fontRef idx="minor"/>
                      </wps:style>
                      <wps:bodyPr/>
                    </wps:wsp>
                    <wps:wsp>
                      <wps:cNvSpPr/>
                      <wps:spPr>
                        <a:xfrm>
                          <a:off x="163800" y="107280"/>
                          <a:ext cx="31680" cy="25920"/>
                        </a:xfrm>
                        <a:custGeom>
                          <a:avLst/>
                          <a:gdLst/>
                          <a:ahLst/>
                          <a:rect l="l" t="t" r="r" b="b"/>
                          <a:pathLst>
                            <a:path w="547700" h="475323">
                              <a:moveTo>
                                <a:pt x="289954" y="0"/>
                              </a:moveTo>
                              <a:cubicBezTo>
                                <a:pt x="410566" y="0"/>
                                <a:pt x="524574" y="57188"/>
                                <a:pt x="538619" y="160134"/>
                              </a:cubicBezTo>
                              <a:lnTo>
                                <a:pt x="414706" y="160134"/>
                              </a:lnTo>
                              <a:cubicBezTo>
                                <a:pt x="399834" y="109931"/>
                                <a:pt x="351091" y="83883"/>
                                <a:pt x="289954" y="83883"/>
                              </a:cubicBezTo>
                              <a:cubicBezTo>
                                <a:pt x="173482" y="83883"/>
                                <a:pt x="129692" y="160134"/>
                                <a:pt x="129692" y="239560"/>
                              </a:cubicBezTo>
                              <a:cubicBezTo>
                                <a:pt x="129692" y="315189"/>
                                <a:pt x="173482" y="391439"/>
                                <a:pt x="289954" y="391439"/>
                              </a:cubicBezTo>
                              <a:cubicBezTo>
                                <a:pt x="374218" y="391439"/>
                                <a:pt x="422961" y="356489"/>
                                <a:pt x="430390" y="293573"/>
                              </a:cubicBezTo>
                              <a:lnTo>
                                <a:pt x="299872" y="293573"/>
                              </a:lnTo>
                              <a:lnTo>
                                <a:pt x="299872" y="219227"/>
                              </a:lnTo>
                              <a:lnTo>
                                <a:pt x="547700" y="219227"/>
                              </a:lnTo>
                              <a:lnTo>
                                <a:pt x="547700" y="464515"/>
                              </a:lnTo>
                              <a:lnTo>
                                <a:pt x="465087" y="464515"/>
                              </a:lnTo>
                              <a:lnTo>
                                <a:pt x="451879" y="413042"/>
                              </a:lnTo>
                              <a:cubicBezTo>
                                <a:pt x="406438" y="458165"/>
                                <a:pt x="346964" y="475323"/>
                                <a:pt x="289954" y="475323"/>
                              </a:cubicBezTo>
                              <a:cubicBezTo>
                                <a:pt x="107392" y="475323"/>
                                <a:pt x="0" y="370472"/>
                                <a:pt x="0" y="239560"/>
                              </a:cubicBezTo>
                              <a:cubicBezTo>
                                <a:pt x="0" y="104851"/>
                                <a:pt x="107392" y="0"/>
                                <a:pt x="289954" y="0"/>
                              </a:cubicBezTo>
                              <a:close/>
                            </a:path>
                          </a:pathLst>
                        </a:custGeom>
                        <a:solidFill>
                          <a:srgbClr val="181717"/>
                        </a:solidFill>
                        <a:ln>
                          <a:noFill/>
                        </a:ln>
                      </wps:spPr>
                      <wps:style>
                        <a:lnRef idx="0"/>
                        <a:fillRef idx="0"/>
                        <a:effectRef idx="0"/>
                        <a:fontRef idx="minor"/>
                      </wps:style>
                      <wps:bodyPr/>
                    </wps:wsp>
                    <wps:wsp>
                      <wps:cNvSpPr/>
                      <wps:spPr>
                        <a:xfrm>
                          <a:off x="142200" y="107280"/>
                          <a:ext cx="15840" cy="25920"/>
                        </a:xfrm>
                        <a:custGeom>
                          <a:avLst/>
                          <a:gdLst/>
                          <a:ahLst/>
                          <a:rect l="l" t="t" r="r" b="b"/>
                          <a:pathLst>
                            <a:path w="289966" h="475323">
                              <a:moveTo>
                                <a:pt x="0" y="0"/>
                              </a:moveTo>
                              <a:cubicBezTo>
                                <a:pt x="182575" y="0"/>
                                <a:pt x="289966" y="104851"/>
                                <a:pt x="289966" y="239560"/>
                              </a:cubicBezTo>
                              <a:cubicBezTo>
                                <a:pt x="289966" y="370472"/>
                                <a:pt x="182575" y="475323"/>
                                <a:pt x="0" y="475323"/>
                              </a:cubicBezTo>
                              <a:lnTo>
                                <a:pt x="0" y="391439"/>
                              </a:lnTo>
                              <a:cubicBezTo>
                                <a:pt x="116484" y="391439"/>
                                <a:pt x="160262" y="315189"/>
                                <a:pt x="160262" y="239560"/>
                              </a:cubicBezTo>
                              <a:cubicBezTo>
                                <a:pt x="160262" y="160134"/>
                                <a:pt x="116484" y="83883"/>
                                <a:pt x="0" y="83883"/>
                              </a:cubicBezTo>
                              <a:lnTo>
                                <a:pt x="0" y="0"/>
                              </a:lnTo>
                              <a:close/>
                            </a:path>
                          </a:pathLst>
                        </a:custGeom>
                        <a:solidFill>
                          <a:srgbClr val="181717"/>
                        </a:solidFill>
                        <a:ln>
                          <a:noFill/>
                        </a:ln>
                      </wps:spPr>
                      <wps:style>
                        <a:lnRef idx="0"/>
                        <a:fillRef idx="0"/>
                        <a:effectRef idx="0"/>
                        <a:fontRef idx="minor"/>
                      </wps:style>
                      <wps:bodyPr/>
                    </wps:wsp>
                    <wps:wsp>
                      <wps:cNvSpPr/>
                      <wps:spPr>
                        <a:xfrm>
                          <a:off x="268560" y="29880"/>
                          <a:ext cx="20160" cy="45000"/>
                        </a:xfrm>
                        <a:custGeom>
                          <a:avLst/>
                          <a:gdLst/>
                          <a:ahLst/>
                          <a:rect l="l" t="t" r="r" b="b"/>
                          <a:pathLst>
                            <a:path w="362776" h="829501">
                              <a:moveTo>
                                <a:pt x="178346" y="0"/>
                              </a:moveTo>
                              <a:lnTo>
                                <a:pt x="362776" y="339573"/>
                              </a:lnTo>
                              <a:lnTo>
                                <a:pt x="235941" y="366166"/>
                              </a:lnTo>
                              <a:lnTo>
                                <a:pt x="306476" y="829501"/>
                              </a:lnTo>
                              <a:lnTo>
                                <a:pt x="52375" y="812190"/>
                              </a:lnTo>
                              <a:lnTo>
                                <a:pt x="120980" y="365366"/>
                              </a:lnTo>
                              <a:lnTo>
                                <a:pt x="0" y="339573"/>
                              </a:lnTo>
                              <a:lnTo>
                                <a:pt x="178346" y="0"/>
                              </a:lnTo>
                              <a:close/>
                            </a:path>
                          </a:pathLst>
                        </a:custGeom>
                        <a:solidFill>
                          <a:srgbClr val="a4c636"/>
                        </a:solidFill>
                        <a:ln>
                          <a:noFill/>
                        </a:ln>
                      </wps:spPr>
                      <wps:style>
                        <a:lnRef idx="0"/>
                        <a:fillRef idx="0"/>
                        <a:effectRef idx="0"/>
                        <a:fontRef idx="minor"/>
                      </wps:style>
                      <wps:bodyPr/>
                    </wps:wsp>
                    <wps:wsp>
                      <wps:cNvSpPr/>
                      <wps:spPr>
                        <a:xfrm>
                          <a:off x="251640" y="52200"/>
                          <a:ext cx="173880" cy="28080"/>
                        </a:xfrm>
                        <a:custGeom>
                          <a:avLst/>
                          <a:gdLst/>
                          <a:ahLst/>
                          <a:rect l="l" t="t" r="r" b="b"/>
                          <a:pathLst>
                            <a:path w="2919006" h="514258">
                              <a:moveTo>
                                <a:pt x="1742814" y="4327"/>
                              </a:moveTo>
                              <a:cubicBezTo>
                                <a:pt x="1781076" y="4945"/>
                                <a:pt x="1820356" y="7980"/>
                                <a:pt x="1860754" y="13797"/>
                              </a:cubicBezTo>
                              <a:cubicBezTo>
                                <a:pt x="2183918" y="60330"/>
                                <a:pt x="2183866" y="213784"/>
                                <a:pt x="2473439" y="339120"/>
                              </a:cubicBezTo>
                              <a:cubicBezTo>
                                <a:pt x="2694890" y="434980"/>
                                <a:pt x="2919006" y="403242"/>
                                <a:pt x="2919006" y="403242"/>
                              </a:cubicBezTo>
                              <a:cubicBezTo>
                                <a:pt x="2919006" y="403242"/>
                                <a:pt x="2758821" y="458081"/>
                                <a:pt x="2656827" y="494797"/>
                              </a:cubicBezTo>
                              <a:cubicBezTo>
                                <a:pt x="2644078" y="499388"/>
                                <a:pt x="2630593" y="502446"/>
                                <a:pt x="2616327" y="503923"/>
                              </a:cubicBezTo>
                              <a:cubicBezTo>
                                <a:pt x="2516460" y="514258"/>
                                <a:pt x="2378276" y="447049"/>
                                <a:pt x="2185784" y="285018"/>
                              </a:cubicBezTo>
                              <a:cubicBezTo>
                                <a:pt x="2048523" y="169486"/>
                                <a:pt x="1935251" y="135222"/>
                                <a:pt x="1774317" y="129596"/>
                              </a:cubicBezTo>
                              <a:cubicBezTo>
                                <a:pt x="1613370" y="123969"/>
                                <a:pt x="1397369" y="167480"/>
                                <a:pt x="1162837" y="305948"/>
                              </a:cubicBezTo>
                              <a:cubicBezTo>
                                <a:pt x="861949" y="483570"/>
                                <a:pt x="699960" y="474845"/>
                                <a:pt x="493014" y="452506"/>
                              </a:cubicBezTo>
                              <a:cubicBezTo>
                                <a:pt x="323609" y="434218"/>
                                <a:pt x="0" y="279786"/>
                                <a:pt x="0" y="279786"/>
                              </a:cubicBezTo>
                              <a:cubicBezTo>
                                <a:pt x="0" y="279786"/>
                                <a:pt x="220231" y="373867"/>
                                <a:pt x="529539" y="384675"/>
                              </a:cubicBezTo>
                              <a:cubicBezTo>
                                <a:pt x="838848" y="395470"/>
                                <a:pt x="824103" y="344479"/>
                                <a:pt x="1054989" y="221607"/>
                              </a:cubicBezTo>
                              <a:cubicBezTo>
                                <a:pt x="1257025" y="114105"/>
                                <a:pt x="1474979" y="0"/>
                                <a:pt x="1742814" y="4327"/>
                              </a:cubicBezTo>
                              <a:close/>
                            </a:path>
                          </a:pathLst>
                        </a:custGeom>
                        <a:solidFill>
                          <a:srgbClr val="3f663e"/>
                        </a:solidFill>
                        <a:ln>
                          <a:noFill/>
                        </a:ln>
                      </wps:spPr>
                      <wps:style>
                        <a:lnRef idx="0"/>
                        <a:fillRef idx="0"/>
                        <a:effectRef idx="0"/>
                        <a:fontRef idx="minor"/>
                      </wps:style>
                      <wps:bodyPr/>
                    </wps:wsp>
                    <wps:wsp>
                      <wps:cNvSpPr/>
                      <wps:spPr>
                        <a:xfrm>
                          <a:off x="230040" y="10800"/>
                          <a:ext cx="29160" cy="66600"/>
                        </a:xfrm>
                        <a:custGeom>
                          <a:avLst/>
                          <a:gdLst/>
                          <a:ahLst/>
                          <a:rect l="l" t="t" r="r" b="b"/>
                          <a:pathLst>
                            <a:path w="507886" h="1212977">
                              <a:moveTo>
                                <a:pt x="249682" y="0"/>
                              </a:moveTo>
                              <a:lnTo>
                                <a:pt x="507886" y="475412"/>
                              </a:lnTo>
                              <a:lnTo>
                                <a:pt x="330314" y="512636"/>
                              </a:lnTo>
                              <a:lnTo>
                                <a:pt x="436931" y="1212977"/>
                              </a:lnTo>
                              <a:lnTo>
                                <a:pt x="69190" y="1161301"/>
                              </a:lnTo>
                              <a:lnTo>
                                <a:pt x="169367" y="511505"/>
                              </a:lnTo>
                              <a:lnTo>
                                <a:pt x="0" y="475412"/>
                              </a:lnTo>
                              <a:lnTo>
                                <a:pt x="249682" y="0"/>
                              </a:lnTo>
                              <a:close/>
                            </a:path>
                          </a:pathLst>
                        </a:custGeom>
                        <a:solidFill>
                          <a:srgbClr val="a4c636"/>
                        </a:solidFill>
                        <a:ln>
                          <a:noFill/>
                        </a:ln>
                      </wps:spPr>
                      <wps:style>
                        <a:lnRef idx="0"/>
                        <a:fillRef idx="0"/>
                        <a:effectRef idx="0"/>
                        <a:fontRef idx="minor"/>
                      </wps:style>
                      <wps:bodyPr/>
                    </wps:wsp>
                    <wps:wsp>
                      <wps:cNvSpPr/>
                      <wps:spPr>
                        <a:xfrm>
                          <a:off x="170640" y="71640"/>
                          <a:ext cx="165600" cy="25920"/>
                        </a:xfrm>
                        <a:custGeom>
                          <a:avLst/>
                          <a:gdLst/>
                          <a:ahLst/>
                          <a:rect l="l" t="t" r="r" b="b"/>
                          <a:pathLst>
                            <a:path w="2773249" h="497735">
                              <a:moveTo>
                                <a:pt x="963179" y="579"/>
                              </a:moveTo>
                              <a:cubicBezTo>
                                <a:pt x="1082002" y="0"/>
                                <a:pt x="1199083" y="15573"/>
                                <a:pt x="1298842" y="44053"/>
                              </a:cubicBezTo>
                              <a:cubicBezTo>
                                <a:pt x="1543774" y="113967"/>
                                <a:pt x="1780870" y="248587"/>
                                <a:pt x="1989696" y="261553"/>
                              </a:cubicBezTo>
                              <a:cubicBezTo>
                                <a:pt x="2198523" y="274507"/>
                                <a:pt x="2357831" y="268793"/>
                                <a:pt x="2505355" y="223530"/>
                              </a:cubicBezTo>
                              <a:cubicBezTo>
                                <a:pt x="2652878" y="178267"/>
                                <a:pt x="2773249" y="53540"/>
                                <a:pt x="2773249" y="53540"/>
                              </a:cubicBezTo>
                              <a:cubicBezTo>
                                <a:pt x="2773249" y="53540"/>
                                <a:pt x="2703779" y="225561"/>
                                <a:pt x="2375281" y="321561"/>
                              </a:cubicBezTo>
                              <a:cubicBezTo>
                                <a:pt x="1772476" y="497735"/>
                                <a:pt x="1564907" y="313166"/>
                                <a:pt x="1363041" y="208582"/>
                              </a:cubicBezTo>
                              <a:cubicBezTo>
                                <a:pt x="1174204" y="110728"/>
                                <a:pt x="983387" y="99578"/>
                                <a:pt x="720522" y="138783"/>
                              </a:cubicBezTo>
                              <a:cubicBezTo>
                                <a:pt x="404178" y="185950"/>
                                <a:pt x="0" y="419605"/>
                                <a:pt x="7582" y="412988"/>
                              </a:cubicBezTo>
                              <a:cubicBezTo>
                                <a:pt x="241910" y="208582"/>
                                <a:pt x="464414" y="105712"/>
                                <a:pt x="617068" y="54023"/>
                              </a:cubicBezTo>
                              <a:cubicBezTo>
                                <a:pt x="723792" y="17891"/>
                                <a:pt x="844357" y="1159"/>
                                <a:pt x="963179" y="579"/>
                              </a:cubicBezTo>
                              <a:close/>
                            </a:path>
                          </a:pathLst>
                        </a:custGeom>
                        <a:solidFill>
                          <a:srgbClr val="3f663e"/>
                        </a:solidFill>
                        <a:ln>
                          <a:noFill/>
                        </a:ln>
                      </wps:spPr>
                      <wps:style>
                        <a:lnRef idx="0"/>
                        <a:fillRef idx="0"/>
                        <a:effectRef idx="0"/>
                        <a:fontRef idx="minor"/>
                      </wps:style>
                      <wps:bodyPr/>
                    </wps:wsp>
                    <wps:wsp>
                      <wps:cNvSpPr/>
                      <wps:spPr>
                        <a:xfrm>
                          <a:off x="351720" y="0"/>
                          <a:ext cx="39240" cy="90000"/>
                        </a:xfrm>
                        <a:custGeom>
                          <a:avLst/>
                          <a:gdLst/>
                          <a:ahLst/>
                          <a:rect l="l" t="t" r="r" b="b"/>
                          <a:pathLst>
                            <a:path w="682180" h="1641767">
                              <a:moveTo>
                                <a:pt x="335381" y="0"/>
                              </a:moveTo>
                              <a:lnTo>
                                <a:pt x="682180" y="638556"/>
                              </a:lnTo>
                              <a:lnTo>
                                <a:pt x="443674" y="688568"/>
                              </a:lnTo>
                              <a:lnTo>
                                <a:pt x="576301" y="1559827"/>
                              </a:lnTo>
                              <a:lnTo>
                                <a:pt x="80772" y="1641767"/>
                              </a:lnTo>
                              <a:lnTo>
                                <a:pt x="227495" y="687044"/>
                              </a:lnTo>
                              <a:lnTo>
                                <a:pt x="0" y="638556"/>
                              </a:lnTo>
                              <a:lnTo>
                                <a:pt x="335381" y="0"/>
                              </a:lnTo>
                              <a:close/>
                            </a:path>
                          </a:pathLst>
                        </a:custGeom>
                        <a:solidFill>
                          <a:srgbClr val="a4c636"/>
                        </a:solidFill>
                        <a:ln>
                          <a:noFill/>
                        </a:ln>
                      </wps:spPr>
                      <wps:style>
                        <a:lnRef idx="0"/>
                        <a:fillRef idx="0"/>
                        <a:effectRef idx="0"/>
                        <a:fontRef idx="minor"/>
                      </wps:style>
                      <wps:bodyPr/>
                    </wps:wsp>
                    <wps:wsp>
                      <wps:cNvSpPr/>
                      <wps:spPr>
                        <a:xfrm>
                          <a:off x="283680" y="82440"/>
                          <a:ext cx="164520" cy="27360"/>
                        </a:xfrm>
                        <a:custGeom>
                          <a:avLst/>
                          <a:gdLst/>
                          <a:ahLst/>
                          <a:rect l="l" t="t" r="r" b="b"/>
                          <a:pathLst>
                            <a:path w="2759558" h="508155">
                              <a:moveTo>
                                <a:pt x="1705140" y="4838"/>
                              </a:moveTo>
                              <a:cubicBezTo>
                                <a:pt x="1926869" y="0"/>
                                <a:pt x="2171344" y="136944"/>
                                <a:pt x="2434603" y="168796"/>
                              </a:cubicBezTo>
                              <a:cubicBezTo>
                                <a:pt x="2697861" y="200647"/>
                                <a:pt x="2759558" y="92024"/>
                                <a:pt x="2759558" y="92024"/>
                              </a:cubicBezTo>
                              <a:cubicBezTo>
                                <a:pt x="2759558" y="92024"/>
                                <a:pt x="2703196" y="253708"/>
                                <a:pt x="2538426" y="285724"/>
                              </a:cubicBezTo>
                              <a:cubicBezTo>
                                <a:pt x="2373655" y="317729"/>
                                <a:pt x="2170113" y="172148"/>
                                <a:pt x="1932445" y="128600"/>
                              </a:cubicBezTo>
                              <a:cubicBezTo>
                                <a:pt x="1694777" y="85052"/>
                                <a:pt x="1465555" y="160134"/>
                                <a:pt x="1312126" y="227787"/>
                              </a:cubicBezTo>
                              <a:cubicBezTo>
                                <a:pt x="1158698" y="295453"/>
                                <a:pt x="822337" y="482600"/>
                                <a:pt x="559664" y="506159"/>
                              </a:cubicBezTo>
                              <a:cubicBezTo>
                                <a:pt x="543247" y="507631"/>
                                <a:pt x="526695" y="508155"/>
                                <a:pt x="510091" y="507842"/>
                              </a:cubicBezTo>
                              <a:cubicBezTo>
                                <a:pt x="261026" y="503156"/>
                                <a:pt x="0" y="310375"/>
                                <a:pt x="0" y="310375"/>
                              </a:cubicBezTo>
                              <a:cubicBezTo>
                                <a:pt x="0" y="310375"/>
                                <a:pt x="187465" y="349656"/>
                                <a:pt x="312852" y="364096"/>
                              </a:cubicBezTo>
                              <a:cubicBezTo>
                                <a:pt x="438226" y="378549"/>
                                <a:pt x="641248" y="332765"/>
                                <a:pt x="934568" y="224676"/>
                              </a:cubicBezTo>
                              <a:cubicBezTo>
                                <a:pt x="1227887" y="116586"/>
                                <a:pt x="1483398" y="9690"/>
                                <a:pt x="1705140" y="4838"/>
                              </a:cubicBezTo>
                              <a:close/>
                            </a:path>
                          </a:pathLst>
                        </a:custGeom>
                        <a:solidFill>
                          <a:srgbClr val="3f663e"/>
                        </a:solidFill>
                        <a:ln>
                          <a:noFill/>
                        </a:ln>
                      </wps:spPr>
                      <wps:style>
                        <a:lnRef idx="0"/>
                        <a:fillRef idx="0"/>
                        <a:effectRef idx="0"/>
                        <a:fontRef idx="minor"/>
                      </wps:style>
                      <wps:bodyPr/>
                    </wps:wsp>
                    <wps:wsp>
                      <wps:cNvSpPr/>
                      <wps:spPr>
                        <a:xfrm>
                          <a:off x="0" y="141480"/>
                          <a:ext cx="14760" cy="48240"/>
                        </a:xfrm>
                        <a:custGeom>
                          <a:avLst/>
                          <a:gdLst/>
                          <a:ahLst/>
                          <a:rect l="l" t="t" r="r" b="b"/>
                          <a:pathLst>
                            <a:path w="263366" h="879157">
                              <a:moveTo>
                                <a:pt x="0" y="0"/>
                              </a:moveTo>
                              <a:lnTo>
                                <a:pt x="161823" y="0"/>
                              </a:lnTo>
                              <a:cubicBezTo>
                                <a:pt x="188792" y="0"/>
                                <a:pt x="213583" y="260"/>
                                <a:pt x="236197" y="781"/>
                              </a:cubicBezTo>
                              <a:lnTo>
                                <a:pt x="263366" y="1819"/>
                              </a:lnTo>
                              <a:lnTo>
                                <a:pt x="263366" y="154276"/>
                              </a:lnTo>
                              <a:lnTo>
                                <a:pt x="262071" y="153676"/>
                              </a:lnTo>
                              <a:cubicBezTo>
                                <a:pt x="252974" y="151505"/>
                                <a:pt x="241821" y="150419"/>
                                <a:pt x="228613" y="150419"/>
                              </a:cubicBezTo>
                              <a:lnTo>
                                <a:pt x="228613" y="345910"/>
                              </a:lnTo>
                              <a:cubicBezTo>
                                <a:pt x="241465" y="345910"/>
                                <a:pt x="252394" y="345027"/>
                                <a:pt x="261398" y="343262"/>
                              </a:cubicBezTo>
                              <a:lnTo>
                                <a:pt x="263366" y="342526"/>
                              </a:lnTo>
                              <a:lnTo>
                                <a:pt x="263366" y="486579"/>
                              </a:lnTo>
                              <a:lnTo>
                                <a:pt x="228613" y="482752"/>
                              </a:lnTo>
                              <a:lnTo>
                                <a:pt x="228613"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90720" y="166320"/>
                          <a:ext cx="13320" cy="23400"/>
                        </a:xfrm>
                        <a:custGeom>
                          <a:avLst/>
                          <a:gdLst/>
                          <a:ahLst/>
                          <a:rect l="l" t="t" r="r" b="b"/>
                          <a:pathLst>
                            <a:path w="240570" h="450128">
                              <a:moveTo>
                                <a:pt x="240570" y="0"/>
                              </a:moveTo>
                              <a:lnTo>
                                <a:pt x="240570" y="123441"/>
                              </a:lnTo>
                              <a:lnTo>
                                <a:pt x="233705" y="129885"/>
                              </a:lnTo>
                              <a:cubicBezTo>
                                <a:pt x="223523" y="140655"/>
                                <a:pt x="217030" y="150383"/>
                                <a:pt x="214224" y="159070"/>
                              </a:cubicBezTo>
                              <a:cubicBezTo>
                                <a:pt x="208610" y="176444"/>
                                <a:pt x="205816" y="201424"/>
                                <a:pt x="205816" y="234012"/>
                              </a:cubicBezTo>
                              <a:cubicBezTo>
                                <a:pt x="205816" y="271300"/>
                                <a:pt x="208255" y="295366"/>
                                <a:pt x="213144" y="306225"/>
                              </a:cubicBezTo>
                              <a:cubicBezTo>
                                <a:pt x="215589" y="311660"/>
                                <a:pt x="219231" y="315734"/>
                                <a:pt x="224071" y="318448"/>
                              </a:cubicBezTo>
                              <a:lnTo>
                                <a:pt x="240570" y="322155"/>
                              </a:lnTo>
                              <a:lnTo>
                                <a:pt x="240570" y="421501"/>
                              </a:lnTo>
                              <a:lnTo>
                                <a:pt x="229426" y="430824"/>
                              </a:lnTo>
                              <a:cubicBezTo>
                                <a:pt x="208255" y="443689"/>
                                <a:pt x="183007" y="450128"/>
                                <a:pt x="153683" y="450128"/>
                              </a:cubicBezTo>
                              <a:cubicBezTo>
                                <a:pt x="115303" y="450128"/>
                                <a:pt x="80099" y="439358"/>
                                <a:pt x="48057" y="417819"/>
                              </a:cubicBezTo>
                              <a:cubicBezTo>
                                <a:pt x="16027" y="396280"/>
                                <a:pt x="0" y="349125"/>
                                <a:pt x="0" y="276367"/>
                              </a:cubicBezTo>
                              <a:lnTo>
                                <a:pt x="0" y="217172"/>
                              </a:lnTo>
                              <a:cubicBezTo>
                                <a:pt x="0" y="163235"/>
                                <a:pt x="8509" y="126494"/>
                                <a:pt x="25527" y="106936"/>
                              </a:cubicBezTo>
                              <a:cubicBezTo>
                                <a:pt x="42532" y="87391"/>
                                <a:pt x="84722" y="64582"/>
                                <a:pt x="152044" y="38521"/>
                              </a:cubicBezTo>
                              <a:cubicBezTo>
                                <a:pt x="188068" y="24399"/>
                                <a:pt x="215716" y="12588"/>
                                <a:pt x="234993" y="3085"/>
                              </a:cubicBezTo>
                              <a:lnTo>
                                <a:pt x="240570" y="0"/>
                              </a:lnTo>
                              <a:close/>
                            </a:path>
                          </a:pathLst>
                        </a:custGeom>
                        <a:solidFill>
                          <a:srgbClr val="3f663e"/>
                        </a:solidFill>
                        <a:ln>
                          <a:noFill/>
                        </a:ln>
                      </wps:spPr>
                      <wps:style>
                        <a:lnRef idx="0"/>
                        <a:fillRef idx="0"/>
                        <a:effectRef idx="0"/>
                        <a:fontRef idx="minor"/>
                      </wps:style>
                      <wps:bodyPr/>
                    </wps:wsp>
                    <wps:wsp>
                      <wps:cNvSpPr/>
                      <wps:spPr>
                        <a:xfrm>
                          <a:off x="34200" y="150480"/>
                          <a:ext cx="29160" cy="39960"/>
                        </a:xfrm>
                        <a:custGeom>
                          <a:avLst/>
                          <a:gdLst/>
                          <a:ahLst/>
                          <a:rect l="l" t="t" r="r" b="b"/>
                          <a:pathLst>
                            <a:path w="505549" h="733628">
                              <a:moveTo>
                                <a:pt x="0" y="0"/>
                              </a:moveTo>
                              <a:lnTo>
                                <a:pt x="219380" y="0"/>
                              </a:lnTo>
                              <a:lnTo>
                                <a:pt x="219380" y="490360"/>
                              </a:lnTo>
                              <a:cubicBezTo>
                                <a:pt x="219380" y="546468"/>
                                <a:pt x="221094" y="579780"/>
                                <a:pt x="224536" y="590271"/>
                              </a:cubicBezTo>
                              <a:cubicBezTo>
                                <a:pt x="227978" y="600773"/>
                                <a:pt x="237299" y="606018"/>
                                <a:pt x="252501" y="606018"/>
                              </a:cubicBezTo>
                              <a:cubicBezTo>
                                <a:pt x="268795" y="606018"/>
                                <a:pt x="278473" y="600596"/>
                                <a:pt x="281559" y="589725"/>
                              </a:cubicBezTo>
                              <a:cubicBezTo>
                                <a:pt x="284632" y="578866"/>
                                <a:pt x="286169" y="543941"/>
                                <a:pt x="286169" y="484924"/>
                              </a:cubicBezTo>
                              <a:lnTo>
                                <a:pt x="286169" y="0"/>
                              </a:lnTo>
                              <a:lnTo>
                                <a:pt x="505549" y="0"/>
                              </a:lnTo>
                              <a:lnTo>
                                <a:pt x="505549" y="720598"/>
                              </a:lnTo>
                              <a:lnTo>
                                <a:pt x="282372" y="720598"/>
                              </a:lnTo>
                              <a:lnTo>
                                <a:pt x="286169" y="660730"/>
                              </a:lnTo>
                              <a:cubicBezTo>
                                <a:pt x="270967" y="685025"/>
                                <a:pt x="252235" y="703250"/>
                                <a:pt x="229972" y="715404"/>
                              </a:cubicBezTo>
                              <a:cubicBezTo>
                                <a:pt x="207708" y="727558"/>
                                <a:pt x="182093" y="733628"/>
                                <a:pt x="153124" y="733628"/>
                              </a:cubicBezTo>
                              <a:cubicBezTo>
                                <a:pt x="120180" y="733628"/>
                                <a:pt x="92850" y="727837"/>
                                <a:pt x="71133" y="716255"/>
                              </a:cubicBezTo>
                              <a:cubicBezTo>
                                <a:pt x="49416" y="704672"/>
                                <a:pt x="33388" y="689292"/>
                                <a:pt x="23076" y="670103"/>
                              </a:cubicBezTo>
                              <a:cubicBezTo>
                                <a:pt x="12764" y="650913"/>
                                <a:pt x="6325" y="630910"/>
                                <a:pt x="3797" y="610095"/>
                              </a:cubicBezTo>
                              <a:cubicBezTo>
                                <a:pt x="1257" y="589280"/>
                                <a:pt x="0" y="547916"/>
                                <a:pt x="0" y="486016"/>
                              </a:cubicBezTo>
                              <a:lnTo>
                                <a:pt x="0" y="0"/>
                              </a:lnTo>
                              <a:close/>
                            </a:path>
                          </a:pathLst>
                        </a:custGeom>
                        <a:solidFill>
                          <a:srgbClr val="3f663e"/>
                        </a:solidFill>
                        <a:ln>
                          <a:noFill/>
                        </a:ln>
                      </wps:spPr>
                      <wps:style>
                        <a:lnRef idx="0"/>
                        <a:fillRef idx="0"/>
                        <a:effectRef idx="0"/>
                        <a:fontRef idx="minor"/>
                      </wps:style>
                      <wps:bodyPr/>
                    </wps:wsp>
                    <wps:wsp>
                      <wps:cNvSpPr/>
                      <wps:spPr>
                        <a:xfrm>
                          <a:off x="90720" y="149760"/>
                          <a:ext cx="13320" cy="15120"/>
                        </a:xfrm>
                        <a:custGeom>
                          <a:avLst/>
                          <a:gdLst/>
                          <a:ahLst/>
                          <a:rect l="l" t="t" r="r" b="b"/>
                          <a:pathLst>
                            <a:path w="240570" h="291422">
                              <a:moveTo>
                                <a:pt x="240570" y="0"/>
                              </a:moveTo>
                              <a:lnTo>
                                <a:pt x="240570" y="127297"/>
                              </a:lnTo>
                              <a:lnTo>
                                <a:pt x="238938" y="126881"/>
                              </a:lnTo>
                              <a:cubicBezTo>
                                <a:pt x="224091" y="126881"/>
                                <a:pt x="214859" y="131682"/>
                                <a:pt x="211239" y="141270"/>
                              </a:cubicBezTo>
                              <a:cubicBezTo>
                                <a:pt x="207620" y="150871"/>
                                <a:pt x="205816" y="175763"/>
                                <a:pt x="205816" y="215946"/>
                              </a:cubicBezTo>
                              <a:lnTo>
                                <a:pt x="205816" y="291422"/>
                              </a:lnTo>
                              <a:lnTo>
                                <a:pt x="0" y="291422"/>
                              </a:lnTo>
                              <a:lnTo>
                                <a:pt x="0" y="243098"/>
                              </a:lnTo>
                              <a:cubicBezTo>
                                <a:pt x="0" y="187346"/>
                                <a:pt x="6426" y="144356"/>
                                <a:pt x="19278" y="114130"/>
                              </a:cubicBezTo>
                              <a:cubicBezTo>
                                <a:pt x="32131" y="83904"/>
                                <a:pt x="57925" y="57196"/>
                                <a:pt x="96660" y="34031"/>
                              </a:cubicBezTo>
                              <a:cubicBezTo>
                                <a:pt x="116027" y="22449"/>
                                <a:pt x="138290" y="13759"/>
                                <a:pt x="163451" y="7964"/>
                              </a:cubicBezTo>
                              <a:lnTo>
                                <a:pt x="240570" y="0"/>
                              </a:lnTo>
                              <a:close/>
                            </a:path>
                          </a:pathLst>
                        </a:custGeom>
                        <a:solidFill>
                          <a:srgbClr val="3f663e"/>
                        </a:solidFill>
                        <a:ln>
                          <a:noFill/>
                        </a:ln>
                      </wps:spPr>
                      <wps:style>
                        <a:lnRef idx="0"/>
                        <a:fillRef idx="0"/>
                        <a:effectRef idx="0"/>
                        <a:fontRef idx="minor"/>
                      </wps:style>
                      <wps:bodyPr/>
                    </wps:wsp>
                    <wps:wsp>
                      <wps:cNvSpPr/>
                      <wps:spPr>
                        <a:xfrm>
                          <a:off x="68040" y="149760"/>
                          <a:ext cx="19800" cy="39960"/>
                        </a:xfrm>
                        <a:custGeom>
                          <a:avLst/>
                          <a:gdLst/>
                          <a:ahLst/>
                          <a:rect l="l" t="t" r="r" b="b"/>
                          <a:pathLst>
                            <a:path w="349161" h="733628">
                              <a:moveTo>
                                <a:pt x="349161" y="0"/>
                              </a:moveTo>
                              <a:lnTo>
                                <a:pt x="349161" y="253593"/>
                              </a:lnTo>
                              <a:cubicBezTo>
                                <a:pt x="308978" y="253593"/>
                                <a:pt x="279476" y="259029"/>
                                <a:pt x="260655" y="269887"/>
                              </a:cubicBezTo>
                              <a:cubicBezTo>
                                <a:pt x="241821" y="280746"/>
                                <a:pt x="230238" y="295872"/>
                                <a:pt x="225895" y="315227"/>
                              </a:cubicBezTo>
                              <a:cubicBezTo>
                                <a:pt x="221552" y="334594"/>
                                <a:pt x="219380" y="379222"/>
                                <a:pt x="219380" y="449085"/>
                              </a:cubicBezTo>
                              <a:lnTo>
                                <a:pt x="219380" y="733628"/>
                              </a:lnTo>
                              <a:lnTo>
                                <a:pt x="0" y="733628"/>
                              </a:lnTo>
                              <a:lnTo>
                                <a:pt x="0" y="13030"/>
                              </a:lnTo>
                              <a:lnTo>
                                <a:pt x="219380" y="13030"/>
                              </a:lnTo>
                              <a:lnTo>
                                <a:pt x="210693" y="107797"/>
                              </a:lnTo>
                              <a:cubicBezTo>
                                <a:pt x="242545" y="39929"/>
                                <a:pt x="288696" y="4001"/>
                                <a:pt x="349161" y="0"/>
                              </a:cubicBezTo>
                              <a:close/>
                            </a:path>
                          </a:pathLst>
                        </a:custGeom>
                        <a:solidFill>
                          <a:srgbClr val="3f663e"/>
                        </a:solidFill>
                        <a:ln>
                          <a:noFill/>
                        </a:ln>
                      </wps:spPr>
                      <wps:style>
                        <a:lnRef idx="0"/>
                        <a:fillRef idx="0"/>
                        <a:effectRef idx="0"/>
                        <a:fontRef idx="minor"/>
                      </wps:style>
                      <wps:bodyPr/>
                    </wps:wsp>
                    <wps:wsp>
                      <wps:cNvSpPr/>
                      <wps:spPr>
                        <a:xfrm>
                          <a:off x="15840" y="141480"/>
                          <a:ext cx="13320" cy="48240"/>
                        </a:xfrm>
                        <a:custGeom>
                          <a:avLst/>
                          <a:gdLst/>
                          <a:ahLst/>
                          <a:rect l="l" t="t" r="r" b="b"/>
                          <a:pathLst>
                            <a:path w="247072" h="877338">
                              <a:moveTo>
                                <a:pt x="0" y="0"/>
                              </a:moveTo>
                              <a:lnTo>
                                <a:pt x="34141" y="1305"/>
                              </a:lnTo>
                              <a:cubicBezTo>
                                <a:pt x="70660" y="3387"/>
                                <a:pt x="98469" y="6511"/>
                                <a:pt x="117570" y="10677"/>
                              </a:cubicBezTo>
                              <a:cubicBezTo>
                                <a:pt x="155759" y="19008"/>
                                <a:pt x="186887" y="40268"/>
                                <a:pt x="210966" y="74482"/>
                              </a:cubicBezTo>
                              <a:cubicBezTo>
                                <a:pt x="235033" y="108683"/>
                                <a:pt x="247072" y="163268"/>
                                <a:pt x="247072" y="238198"/>
                              </a:cubicBezTo>
                              <a:cubicBezTo>
                                <a:pt x="247072" y="306625"/>
                                <a:pt x="238563" y="352599"/>
                                <a:pt x="221558" y="376132"/>
                              </a:cubicBezTo>
                              <a:cubicBezTo>
                                <a:pt x="204527" y="399666"/>
                                <a:pt x="171050" y="413788"/>
                                <a:pt x="121088" y="418487"/>
                              </a:cubicBezTo>
                              <a:cubicBezTo>
                                <a:pt x="166338" y="429714"/>
                                <a:pt x="196755" y="444738"/>
                                <a:pt x="212325" y="463559"/>
                              </a:cubicBezTo>
                              <a:cubicBezTo>
                                <a:pt x="227882" y="482381"/>
                                <a:pt x="237573" y="499665"/>
                                <a:pt x="241370" y="515414"/>
                              </a:cubicBezTo>
                              <a:cubicBezTo>
                                <a:pt x="245180" y="531161"/>
                                <a:pt x="247072" y="574519"/>
                                <a:pt x="247072" y="645461"/>
                              </a:cubicBezTo>
                              <a:lnTo>
                                <a:pt x="247072" y="877338"/>
                              </a:lnTo>
                              <a:lnTo>
                                <a:pt x="34754" y="877338"/>
                              </a:lnTo>
                              <a:lnTo>
                                <a:pt x="34754" y="585187"/>
                              </a:lnTo>
                              <a:cubicBezTo>
                                <a:pt x="34754" y="538134"/>
                                <a:pt x="31032" y="508987"/>
                                <a:pt x="23616" y="497760"/>
                              </a:cubicBezTo>
                              <a:cubicBezTo>
                                <a:pt x="19907" y="492153"/>
                                <a:pt x="13189" y="487946"/>
                                <a:pt x="3461" y="485141"/>
                              </a:cubicBezTo>
                              <a:lnTo>
                                <a:pt x="0" y="484760"/>
                              </a:lnTo>
                              <a:lnTo>
                                <a:pt x="0" y="340706"/>
                              </a:lnTo>
                              <a:lnTo>
                                <a:pt x="19272" y="333498"/>
                              </a:lnTo>
                              <a:cubicBezTo>
                                <a:pt x="29597" y="326437"/>
                                <a:pt x="34754" y="303552"/>
                                <a:pt x="34754" y="264804"/>
                              </a:cubicBezTo>
                              <a:lnTo>
                                <a:pt x="34754" y="216481"/>
                              </a:lnTo>
                              <a:cubicBezTo>
                                <a:pt x="34754" y="188604"/>
                                <a:pt x="29775" y="170316"/>
                                <a:pt x="19818" y="161630"/>
                              </a:cubicBezTo>
                              <a:lnTo>
                                <a:pt x="0" y="152457"/>
                              </a:lnTo>
                              <a:lnTo>
                                <a:pt x="0" y="0"/>
                              </a:lnTo>
                              <a:close/>
                            </a:path>
                          </a:pathLst>
                        </a:custGeom>
                        <a:solidFill>
                          <a:srgbClr val="3f663e"/>
                        </a:solidFill>
                        <a:ln>
                          <a:noFill/>
                        </a:ln>
                      </wps:spPr>
                      <wps:style>
                        <a:lnRef idx="0"/>
                        <a:fillRef idx="0"/>
                        <a:effectRef idx="0"/>
                        <a:fontRef idx="minor"/>
                      </wps:style>
                      <wps:bodyPr/>
                    </wps:wsp>
                    <wps:wsp>
                      <wps:cNvSpPr/>
                      <wps:spPr>
                        <a:xfrm>
                          <a:off x="179640" y="149760"/>
                          <a:ext cx="14040" cy="40680"/>
                        </a:xfrm>
                        <a:custGeom>
                          <a:avLst/>
                          <a:gdLst/>
                          <a:ahLst/>
                          <a:rect l="l" t="t" r="r" b="b"/>
                          <a:pathLst>
                            <a:path w="251415" h="746158">
                              <a:moveTo>
                                <a:pt x="242735" y="0"/>
                              </a:moveTo>
                              <a:lnTo>
                                <a:pt x="251415" y="903"/>
                              </a:lnTo>
                              <a:lnTo>
                                <a:pt x="251415" y="127915"/>
                              </a:lnTo>
                              <a:lnTo>
                                <a:pt x="234583" y="131075"/>
                              </a:lnTo>
                              <a:cubicBezTo>
                                <a:pt x="229876" y="133385"/>
                                <a:pt x="226619" y="136849"/>
                                <a:pt x="224815" y="141465"/>
                              </a:cubicBezTo>
                              <a:cubicBezTo>
                                <a:pt x="221183" y="150698"/>
                                <a:pt x="219380" y="175590"/>
                                <a:pt x="219380" y="216129"/>
                              </a:cubicBezTo>
                              <a:lnTo>
                                <a:pt x="219380" y="268795"/>
                              </a:lnTo>
                              <a:lnTo>
                                <a:pt x="251415" y="268795"/>
                              </a:lnTo>
                              <a:lnTo>
                                <a:pt x="251415" y="386093"/>
                              </a:lnTo>
                              <a:lnTo>
                                <a:pt x="219380" y="386093"/>
                              </a:lnTo>
                              <a:lnTo>
                                <a:pt x="219380" y="541947"/>
                              </a:lnTo>
                              <a:cubicBezTo>
                                <a:pt x="219380" y="574522"/>
                                <a:pt x="221729" y="595528"/>
                                <a:pt x="226441" y="604926"/>
                              </a:cubicBezTo>
                              <a:cubicBezTo>
                                <a:pt x="228791" y="609638"/>
                                <a:pt x="232229" y="613169"/>
                                <a:pt x="236755" y="615521"/>
                              </a:cubicBezTo>
                              <a:lnTo>
                                <a:pt x="251415" y="618593"/>
                              </a:lnTo>
                              <a:lnTo>
                                <a:pt x="251415" y="746158"/>
                              </a:lnTo>
                              <a:lnTo>
                                <a:pt x="192500" y="741632"/>
                              </a:lnTo>
                              <a:cubicBezTo>
                                <a:pt x="172047" y="738282"/>
                                <a:pt x="152953" y="733260"/>
                                <a:pt x="135217" y="726567"/>
                              </a:cubicBezTo>
                              <a:cubicBezTo>
                                <a:pt x="99733" y="713181"/>
                                <a:pt x="72124" y="694804"/>
                                <a:pt x="52400" y="671449"/>
                              </a:cubicBezTo>
                              <a:cubicBezTo>
                                <a:pt x="32664" y="648106"/>
                                <a:pt x="18999" y="622402"/>
                                <a:pt x="11405" y="594347"/>
                              </a:cubicBezTo>
                              <a:cubicBezTo>
                                <a:pt x="3797" y="566293"/>
                                <a:pt x="0" y="525475"/>
                                <a:pt x="0" y="471894"/>
                              </a:cubicBezTo>
                              <a:lnTo>
                                <a:pt x="0" y="261747"/>
                              </a:lnTo>
                              <a:cubicBezTo>
                                <a:pt x="0" y="198755"/>
                                <a:pt x="8496" y="149060"/>
                                <a:pt x="25527" y="112687"/>
                              </a:cubicBezTo>
                              <a:cubicBezTo>
                                <a:pt x="42532" y="76302"/>
                                <a:pt x="70409" y="48425"/>
                                <a:pt x="109144" y="29057"/>
                              </a:cubicBezTo>
                              <a:cubicBezTo>
                                <a:pt x="147879" y="9690"/>
                                <a:pt x="192405" y="0"/>
                                <a:pt x="242735" y="0"/>
                              </a:cubicBezTo>
                              <a:close/>
                            </a:path>
                          </a:pathLst>
                        </a:custGeom>
                        <a:solidFill>
                          <a:srgbClr val="3f663e"/>
                        </a:solidFill>
                        <a:ln>
                          <a:noFill/>
                        </a:ln>
                      </wps:spPr>
                      <wps:style>
                        <a:lnRef idx="0"/>
                        <a:fillRef idx="0"/>
                        <a:effectRef idx="0"/>
                        <a:fontRef idx="minor"/>
                      </wps:style>
                      <wps:bodyPr/>
                    </wps:wsp>
                    <wps:wsp>
                      <wps:cNvSpPr/>
                      <wps:spPr>
                        <a:xfrm>
                          <a:off x="105480" y="149760"/>
                          <a:ext cx="14760" cy="39960"/>
                        </a:xfrm>
                        <a:custGeom>
                          <a:avLst/>
                          <a:gdLst/>
                          <a:ahLst/>
                          <a:rect l="l" t="t" r="r" b="b"/>
                          <a:pathLst>
                            <a:path w="254133" h="733628">
                              <a:moveTo>
                                <a:pt x="7055" y="0"/>
                              </a:moveTo>
                              <a:cubicBezTo>
                                <a:pt x="81261" y="0"/>
                                <a:pt x="137192" y="13132"/>
                                <a:pt x="174847" y="39370"/>
                              </a:cubicBezTo>
                              <a:cubicBezTo>
                                <a:pt x="212490" y="65621"/>
                                <a:pt x="235121" y="97841"/>
                                <a:pt x="242729" y="136030"/>
                              </a:cubicBezTo>
                              <a:cubicBezTo>
                                <a:pt x="250323" y="174231"/>
                                <a:pt x="254133" y="252870"/>
                                <a:pt x="254133" y="371970"/>
                              </a:cubicBezTo>
                              <a:lnTo>
                                <a:pt x="254133" y="733628"/>
                              </a:lnTo>
                              <a:lnTo>
                                <a:pt x="40723" y="733628"/>
                              </a:lnTo>
                              <a:lnTo>
                                <a:pt x="40723" y="669417"/>
                              </a:lnTo>
                              <a:cubicBezTo>
                                <a:pt x="34024" y="682295"/>
                                <a:pt x="26353" y="693560"/>
                                <a:pt x="17709" y="703215"/>
                              </a:cubicBezTo>
                              <a:lnTo>
                                <a:pt x="0" y="718031"/>
                              </a:lnTo>
                              <a:lnTo>
                                <a:pt x="0" y="618685"/>
                              </a:lnTo>
                              <a:lnTo>
                                <a:pt x="1619" y="619049"/>
                              </a:lnTo>
                              <a:cubicBezTo>
                                <a:pt x="15373" y="619049"/>
                                <a:pt x="24340" y="614794"/>
                                <a:pt x="28505" y="606286"/>
                              </a:cubicBezTo>
                              <a:cubicBezTo>
                                <a:pt x="32658" y="597789"/>
                                <a:pt x="34754" y="575424"/>
                                <a:pt x="34754" y="539229"/>
                              </a:cubicBezTo>
                              <a:lnTo>
                                <a:pt x="34754" y="390982"/>
                              </a:lnTo>
                              <a:cubicBezTo>
                                <a:pt x="25972" y="397408"/>
                                <a:pt x="18113" y="403574"/>
                                <a:pt x="11176" y="409480"/>
                              </a:cubicBezTo>
                              <a:lnTo>
                                <a:pt x="0" y="419971"/>
                              </a:lnTo>
                              <a:lnTo>
                                <a:pt x="0" y="296530"/>
                              </a:lnTo>
                              <a:lnTo>
                                <a:pt x="17061" y="287091"/>
                              </a:lnTo>
                              <a:cubicBezTo>
                                <a:pt x="22515" y="283494"/>
                                <a:pt x="25876" y="280473"/>
                                <a:pt x="27146" y="278028"/>
                              </a:cubicBezTo>
                              <a:cubicBezTo>
                                <a:pt x="32214" y="268262"/>
                                <a:pt x="34754" y="248348"/>
                                <a:pt x="34754" y="218300"/>
                              </a:cubicBezTo>
                              <a:cubicBezTo>
                                <a:pt x="34754" y="180657"/>
                                <a:pt x="31934" y="156121"/>
                                <a:pt x="26333" y="144716"/>
                              </a:cubicBezTo>
                              <a:cubicBezTo>
                                <a:pt x="23520" y="139014"/>
                                <a:pt x="19787" y="134738"/>
                                <a:pt x="15127" y="131886"/>
                              </a:cubicBezTo>
                              <a:lnTo>
                                <a:pt x="0" y="128026"/>
                              </a:lnTo>
                              <a:lnTo>
                                <a:pt x="0" y="729"/>
                              </a:lnTo>
                              <a:lnTo>
                                <a:pt x="7055" y="0"/>
                              </a:lnTo>
                              <a:close/>
                            </a:path>
                          </a:pathLst>
                        </a:custGeom>
                        <a:solidFill>
                          <a:srgbClr val="3f663e"/>
                        </a:solidFill>
                        <a:ln>
                          <a:noFill/>
                        </a:ln>
                      </wps:spPr>
                      <wps:style>
                        <a:lnRef idx="0"/>
                        <a:fillRef idx="0"/>
                        <a:effectRef idx="0"/>
                        <a:fontRef idx="minor"/>
                      </wps:style>
                      <wps:bodyPr/>
                    </wps:wsp>
                    <wps:wsp>
                      <wps:cNvSpPr/>
                      <wps:spPr>
                        <a:xfrm>
                          <a:off x="155520" y="141480"/>
                          <a:ext cx="20880" cy="48240"/>
                        </a:xfrm>
                        <a:custGeom>
                          <a:avLst/>
                          <a:gdLst/>
                          <a:ahLst/>
                          <a:rect l="l" t="t" r="r" b="b"/>
                          <a:pathLst>
                            <a:path w="367627" h="879157">
                              <a:moveTo>
                                <a:pt x="0" y="0"/>
                              </a:moveTo>
                              <a:lnTo>
                                <a:pt x="228613" y="0"/>
                              </a:lnTo>
                              <a:lnTo>
                                <a:pt x="228613" y="703211"/>
                              </a:lnTo>
                              <a:lnTo>
                                <a:pt x="367627" y="703211"/>
                              </a:lnTo>
                              <a:lnTo>
                                <a:pt x="367627"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124920" y="141480"/>
                          <a:ext cx="12240" cy="48240"/>
                        </a:xfrm>
                        <a:custGeom>
                          <a:avLst/>
                          <a:gdLst/>
                          <a:ahLst/>
                          <a:rect l="l" t="t" r="r" b="b"/>
                          <a:pathLst>
                            <a:path w="225895" h="879157">
                              <a:moveTo>
                                <a:pt x="0" y="0"/>
                              </a:moveTo>
                              <a:lnTo>
                                <a:pt x="225895" y="0"/>
                              </a:lnTo>
                              <a:lnTo>
                                <a:pt x="225895" y="879157"/>
                              </a:lnTo>
                              <a:lnTo>
                                <a:pt x="0" y="879157"/>
                              </a:lnTo>
                              <a:lnTo>
                                <a:pt x="0" y="0"/>
                              </a:lnTo>
                            </a:path>
                          </a:pathLst>
                        </a:custGeom>
                        <a:solidFill>
                          <a:srgbClr val="3f663e"/>
                        </a:solidFill>
                        <a:ln>
                          <a:noFill/>
                        </a:ln>
                      </wps:spPr>
                      <wps:style>
                        <a:lnRef idx="0"/>
                        <a:fillRef idx="0"/>
                        <a:effectRef idx="0"/>
                        <a:fontRef idx="minor"/>
                      </wps:style>
                      <wps:bodyPr/>
                    </wps:wsp>
                    <wps:wsp>
                      <wps:cNvSpPr/>
                      <wps:spPr>
                        <a:xfrm>
                          <a:off x="195120" y="173880"/>
                          <a:ext cx="14040" cy="15840"/>
                        </a:xfrm>
                        <a:custGeom>
                          <a:avLst/>
                          <a:gdLst/>
                          <a:ahLst/>
                          <a:rect l="l" t="t" r="r" b="b"/>
                          <a:pathLst>
                            <a:path w="251962" h="313868">
                              <a:moveTo>
                                <a:pt x="43987" y="0"/>
                              </a:moveTo>
                              <a:lnTo>
                                <a:pt x="251962" y="0"/>
                              </a:lnTo>
                              <a:lnTo>
                                <a:pt x="251962" y="53213"/>
                              </a:lnTo>
                              <a:cubicBezTo>
                                <a:pt x="251962" y="97752"/>
                                <a:pt x="249155" y="131953"/>
                                <a:pt x="243555" y="155854"/>
                              </a:cubicBezTo>
                              <a:cubicBezTo>
                                <a:pt x="237929" y="179743"/>
                                <a:pt x="224809" y="205270"/>
                                <a:pt x="204185" y="232423"/>
                              </a:cubicBezTo>
                              <a:cubicBezTo>
                                <a:pt x="183547" y="259562"/>
                                <a:pt x="157385" y="279933"/>
                                <a:pt x="125711" y="293510"/>
                              </a:cubicBezTo>
                              <a:cubicBezTo>
                                <a:pt x="94037" y="307086"/>
                                <a:pt x="54312" y="313868"/>
                                <a:pt x="6522" y="313868"/>
                              </a:cubicBezTo>
                              <a:lnTo>
                                <a:pt x="0" y="313367"/>
                              </a:lnTo>
                              <a:lnTo>
                                <a:pt x="0" y="185802"/>
                              </a:lnTo>
                              <a:lnTo>
                                <a:pt x="2179" y="186258"/>
                              </a:lnTo>
                              <a:cubicBezTo>
                                <a:pt x="18828" y="186258"/>
                                <a:pt x="29953" y="180010"/>
                                <a:pt x="35566" y="167525"/>
                              </a:cubicBezTo>
                              <a:cubicBezTo>
                                <a:pt x="41180" y="155042"/>
                                <a:pt x="43987" y="130873"/>
                                <a:pt x="43987" y="95034"/>
                              </a:cubicBezTo>
                              <a:lnTo>
                                <a:pt x="43987" y="0"/>
                              </a:lnTo>
                              <a:close/>
                            </a:path>
                          </a:pathLst>
                        </a:custGeom>
                        <a:solidFill>
                          <a:srgbClr val="3f663e"/>
                        </a:solidFill>
                        <a:ln>
                          <a:noFill/>
                        </a:ln>
                      </wps:spPr>
                      <wps:style>
                        <a:lnRef idx="0"/>
                        <a:fillRef idx="0"/>
                        <a:effectRef idx="0"/>
                        <a:fontRef idx="minor"/>
                      </wps:style>
                      <wps:bodyPr/>
                    </wps:wsp>
                    <wps:wsp>
                      <wps:cNvSpPr/>
                      <wps:spPr>
                        <a:xfrm>
                          <a:off x="212760" y="166320"/>
                          <a:ext cx="14040" cy="23400"/>
                        </a:xfrm>
                        <a:custGeom>
                          <a:avLst/>
                          <a:gdLst/>
                          <a:ahLst/>
                          <a:rect l="l" t="t" r="r" b="b"/>
                          <a:pathLst>
                            <a:path w="240557" h="450125">
                              <a:moveTo>
                                <a:pt x="240557" y="0"/>
                              </a:moveTo>
                              <a:lnTo>
                                <a:pt x="240557" y="123444"/>
                              </a:lnTo>
                              <a:lnTo>
                                <a:pt x="233699" y="129882"/>
                              </a:lnTo>
                              <a:cubicBezTo>
                                <a:pt x="223517" y="140652"/>
                                <a:pt x="217024" y="150380"/>
                                <a:pt x="214223" y="159067"/>
                              </a:cubicBezTo>
                              <a:cubicBezTo>
                                <a:pt x="208597" y="176440"/>
                                <a:pt x="205804" y="201421"/>
                                <a:pt x="205804" y="234009"/>
                              </a:cubicBezTo>
                              <a:cubicBezTo>
                                <a:pt x="205804" y="271297"/>
                                <a:pt x="208242" y="295363"/>
                                <a:pt x="213131" y="306222"/>
                              </a:cubicBezTo>
                              <a:cubicBezTo>
                                <a:pt x="215576" y="311657"/>
                                <a:pt x="219218" y="315731"/>
                                <a:pt x="224060" y="318445"/>
                              </a:cubicBezTo>
                              <a:lnTo>
                                <a:pt x="240557" y="322149"/>
                              </a:lnTo>
                              <a:lnTo>
                                <a:pt x="240557" y="421505"/>
                              </a:lnTo>
                              <a:lnTo>
                                <a:pt x="229426" y="430821"/>
                              </a:lnTo>
                              <a:cubicBezTo>
                                <a:pt x="208242" y="443686"/>
                                <a:pt x="182994" y="450125"/>
                                <a:pt x="153670" y="450125"/>
                              </a:cubicBezTo>
                              <a:cubicBezTo>
                                <a:pt x="115291" y="450125"/>
                                <a:pt x="80099" y="439355"/>
                                <a:pt x="48057" y="417816"/>
                              </a:cubicBezTo>
                              <a:cubicBezTo>
                                <a:pt x="16015" y="396277"/>
                                <a:pt x="0" y="349122"/>
                                <a:pt x="0" y="276364"/>
                              </a:cubicBezTo>
                              <a:lnTo>
                                <a:pt x="0" y="217169"/>
                              </a:lnTo>
                              <a:cubicBezTo>
                                <a:pt x="0" y="163232"/>
                                <a:pt x="8496" y="126491"/>
                                <a:pt x="25514" y="106933"/>
                              </a:cubicBezTo>
                              <a:cubicBezTo>
                                <a:pt x="42532" y="87388"/>
                                <a:pt x="84709" y="64579"/>
                                <a:pt x="152044" y="38518"/>
                              </a:cubicBezTo>
                              <a:cubicBezTo>
                                <a:pt x="188061" y="24396"/>
                                <a:pt x="215709" y="12585"/>
                                <a:pt x="234986" y="3082"/>
                              </a:cubicBezTo>
                              <a:lnTo>
                                <a:pt x="240557" y="0"/>
                              </a:lnTo>
                              <a:close/>
                            </a:path>
                          </a:pathLst>
                        </a:custGeom>
                        <a:solidFill>
                          <a:srgbClr val="3f663e"/>
                        </a:solidFill>
                        <a:ln>
                          <a:noFill/>
                        </a:ln>
                      </wps:spPr>
                      <wps:style>
                        <a:lnRef idx="0"/>
                        <a:fillRef idx="0"/>
                        <a:effectRef idx="0"/>
                        <a:fontRef idx="minor"/>
                      </wps:style>
                      <wps:bodyPr/>
                    </wps:wsp>
                    <wps:wsp>
                      <wps:cNvSpPr/>
                      <wps:spPr>
                        <a:xfrm>
                          <a:off x="195120" y="149760"/>
                          <a:ext cx="14040" cy="20880"/>
                        </a:xfrm>
                        <a:custGeom>
                          <a:avLst/>
                          <a:gdLst/>
                          <a:ahLst/>
                          <a:rect l="l" t="t" r="r" b="b"/>
                          <a:pathLst>
                            <a:path w="251962" h="385190">
                              <a:moveTo>
                                <a:pt x="0" y="0"/>
                              </a:moveTo>
                              <a:lnTo>
                                <a:pt x="75548" y="7857"/>
                              </a:lnTo>
                              <a:cubicBezTo>
                                <a:pt x="100934" y="13696"/>
                                <a:pt x="123629" y="22453"/>
                                <a:pt x="143631" y="34124"/>
                              </a:cubicBezTo>
                              <a:cubicBezTo>
                                <a:pt x="183636" y="57479"/>
                                <a:pt x="211691" y="88429"/>
                                <a:pt x="227807" y="126986"/>
                              </a:cubicBezTo>
                              <a:cubicBezTo>
                                <a:pt x="243910" y="165543"/>
                                <a:pt x="251962" y="219760"/>
                                <a:pt x="251962" y="289622"/>
                              </a:cubicBezTo>
                              <a:lnTo>
                                <a:pt x="251962" y="385190"/>
                              </a:lnTo>
                              <a:lnTo>
                                <a:pt x="0" y="385190"/>
                              </a:lnTo>
                              <a:lnTo>
                                <a:pt x="0" y="267893"/>
                              </a:lnTo>
                              <a:lnTo>
                                <a:pt x="32036" y="267893"/>
                              </a:lnTo>
                              <a:lnTo>
                                <a:pt x="32036" y="215226"/>
                              </a:lnTo>
                              <a:cubicBezTo>
                                <a:pt x="32036" y="177938"/>
                                <a:pt x="30042" y="153859"/>
                                <a:pt x="26067" y="143001"/>
                              </a:cubicBezTo>
                              <a:cubicBezTo>
                                <a:pt x="22079" y="132143"/>
                                <a:pt x="13938" y="126707"/>
                                <a:pt x="1632" y="126707"/>
                              </a:cubicBezTo>
                              <a:lnTo>
                                <a:pt x="0" y="127013"/>
                              </a:lnTo>
                              <a:lnTo>
                                <a:pt x="0" y="0"/>
                              </a:lnTo>
                              <a:close/>
                            </a:path>
                          </a:pathLst>
                        </a:custGeom>
                        <a:solidFill>
                          <a:srgbClr val="3f663e"/>
                        </a:solidFill>
                        <a:ln>
                          <a:noFill/>
                        </a:ln>
                      </wps:spPr>
                      <wps:style>
                        <a:lnRef idx="0"/>
                        <a:fillRef idx="0"/>
                        <a:effectRef idx="0"/>
                        <a:fontRef idx="minor"/>
                      </wps:style>
                      <wps:bodyPr/>
                    </wps:wsp>
                    <wps:wsp>
                      <wps:cNvSpPr/>
                      <wps:spPr>
                        <a:xfrm>
                          <a:off x="212760" y="149760"/>
                          <a:ext cx="14040" cy="15120"/>
                        </a:xfrm>
                        <a:custGeom>
                          <a:avLst/>
                          <a:gdLst/>
                          <a:ahLst/>
                          <a:rect l="l" t="t" r="r" b="b"/>
                          <a:pathLst>
                            <a:path w="240557" h="291422">
                              <a:moveTo>
                                <a:pt x="240557" y="0"/>
                              </a:moveTo>
                              <a:lnTo>
                                <a:pt x="240557" y="127297"/>
                              </a:lnTo>
                              <a:lnTo>
                                <a:pt x="238925" y="126881"/>
                              </a:lnTo>
                              <a:cubicBezTo>
                                <a:pt x="224079" y="126881"/>
                                <a:pt x="214846" y="131682"/>
                                <a:pt x="211239" y="141270"/>
                              </a:cubicBezTo>
                              <a:cubicBezTo>
                                <a:pt x="207607" y="150871"/>
                                <a:pt x="205804" y="175763"/>
                                <a:pt x="205804" y="215946"/>
                              </a:cubicBezTo>
                              <a:lnTo>
                                <a:pt x="205804" y="291422"/>
                              </a:lnTo>
                              <a:lnTo>
                                <a:pt x="0" y="291422"/>
                              </a:lnTo>
                              <a:lnTo>
                                <a:pt x="0" y="243098"/>
                              </a:lnTo>
                              <a:cubicBezTo>
                                <a:pt x="0" y="187346"/>
                                <a:pt x="6414" y="144356"/>
                                <a:pt x="19279" y="114130"/>
                              </a:cubicBezTo>
                              <a:cubicBezTo>
                                <a:pt x="32118" y="83904"/>
                                <a:pt x="57912" y="57196"/>
                                <a:pt x="96660" y="34031"/>
                              </a:cubicBezTo>
                              <a:cubicBezTo>
                                <a:pt x="116021" y="22449"/>
                                <a:pt x="138284" y="13759"/>
                                <a:pt x="163444" y="7964"/>
                              </a:cubicBezTo>
                              <a:lnTo>
                                <a:pt x="240557" y="0"/>
                              </a:lnTo>
                              <a:close/>
                            </a:path>
                          </a:pathLst>
                        </a:custGeom>
                        <a:solidFill>
                          <a:srgbClr val="3f663e"/>
                        </a:solidFill>
                        <a:ln>
                          <a:noFill/>
                        </a:ln>
                      </wps:spPr>
                      <wps:style>
                        <a:lnRef idx="0"/>
                        <a:fillRef idx="0"/>
                        <a:effectRef idx="0"/>
                        <a:fontRef idx="minor"/>
                      </wps:style>
                      <wps:bodyPr/>
                    </wps:wsp>
                    <wps:wsp>
                      <wps:cNvSpPr/>
                      <wps:spPr>
                        <a:xfrm>
                          <a:off x="245880" y="149760"/>
                          <a:ext cx="14040" cy="40680"/>
                        </a:xfrm>
                        <a:custGeom>
                          <a:avLst/>
                          <a:gdLst/>
                          <a:ahLst/>
                          <a:rect l="l" t="t" r="r" b="b"/>
                          <a:pathLst>
                            <a:path w="252775" h="746658">
                              <a:moveTo>
                                <a:pt x="149873" y="0"/>
                              </a:moveTo>
                              <a:cubicBezTo>
                                <a:pt x="177026" y="0"/>
                                <a:pt x="201905" y="4902"/>
                                <a:pt x="224536" y="14694"/>
                              </a:cubicBezTo>
                              <a:lnTo>
                                <a:pt x="252775" y="30722"/>
                              </a:lnTo>
                              <a:lnTo>
                                <a:pt x="252775" y="127665"/>
                              </a:lnTo>
                              <a:lnTo>
                                <a:pt x="252502" y="127609"/>
                              </a:lnTo>
                              <a:cubicBezTo>
                                <a:pt x="239471" y="127609"/>
                                <a:pt x="230683" y="131686"/>
                                <a:pt x="226162" y="139827"/>
                              </a:cubicBezTo>
                              <a:cubicBezTo>
                                <a:pt x="221641" y="147980"/>
                                <a:pt x="219380" y="166167"/>
                                <a:pt x="219380" y="194411"/>
                              </a:cubicBezTo>
                              <a:lnTo>
                                <a:pt x="219380" y="547370"/>
                              </a:lnTo>
                              <a:cubicBezTo>
                                <a:pt x="219380" y="576694"/>
                                <a:pt x="221552" y="595973"/>
                                <a:pt x="225896" y="605206"/>
                              </a:cubicBezTo>
                              <a:cubicBezTo>
                                <a:pt x="230239" y="614438"/>
                                <a:pt x="238557" y="619049"/>
                                <a:pt x="250876" y="619049"/>
                              </a:cubicBezTo>
                              <a:lnTo>
                                <a:pt x="252775" y="618632"/>
                              </a:lnTo>
                              <a:lnTo>
                                <a:pt x="252775" y="710588"/>
                              </a:lnTo>
                              <a:lnTo>
                                <a:pt x="219926" y="730339"/>
                              </a:lnTo>
                              <a:cubicBezTo>
                                <a:pt x="196748" y="741210"/>
                                <a:pt x="172492" y="746658"/>
                                <a:pt x="147155" y="746658"/>
                              </a:cubicBezTo>
                              <a:cubicBezTo>
                                <a:pt x="113119" y="746658"/>
                                <a:pt x="83617" y="737705"/>
                                <a:pt x="58649" y="719785"/>
                              </a:cubicBezTo>
                              <a:cubicBezTo>
                                <a:pt x="33668" y="701865"/>
                                <a:pt x="17641" y="681139"/>
                                <a:pt x="10592" y="657606"/>
                              </a:cubicBezTo>
                              <a:cubicBezTo>
                                <a:pt x="3531" y="634073"/>
                                <a:pt x="0" y="595706"/>
                                <a:pt x="0" y="542480"/>
                              </a:cubicBezTo>
                              <a:lnTo>
                                <a:pt x="0" y="205270"/>
                              </a:lnTo>
                              <a:cubicBezTo>
                                <a:pt x="0" y="149873"/>
                                <a:pt x="3531" y="110604"/>
                                <a:pt x="10592" y="87426"/>
                              </a:cubicBezTo>
                              <a:cubicBezTo>
                                <a:pt x="17641" y="64262"/>
                                <a:pt x="33846" y="43904"/>
                                <a:pt x="59182" y="26339"/>
                              </a:cubicBezTo>
                              <a:cubicBezTo>
                                <a:pt x="84519" y="8789"/>
                                <a:pt x="114757" y="0"/>
                                <a:pt x="149873" y="0"/>
                              </a:cubicBezTo>
                              <a:close/>
                            </a:path>
                          </a:pathLst>
                        </a:custGeom>
                        <a:solidFill>
                          <a:srgbClr val="3f663e"/>
                        </a:solidFill>
                        <a:ln>
                          <a:noFill/>
                        </a:ln>
                      </wps:spPr>
                      <wps:style>
                        <a:lnRef idx="0"/>
                        <a:fillRef idx="0"/>
                        <a:effectRef idx="0"/>
                        <a:fontRef idx="minor"/>
                      </wps:style>
                      <wps:bodyPr/>
                    </wps:wsp>
                    <wps:wsp>
                      <wps:cNvSpPr/>
                      <wps:spPr>
                        <a:xfrm>
                          <a:off x="227160" y="149760"/>
                          <a:ext cx="14040" cy="39960"/>
                        </a:xfrm>
                        <a:custGeom>
                          <a:avLst/>
                          <a:gdLst/>
                          <a:ahLst/>
                          <a:rect l="l" t="t" r="r" b="b"/>
                          <a:pathLst>
                            <a:path w="254134" h="733628">
                              <a:moveTo>
                                <a:pt x="7055" y="0"/>
                              </a:moveTo>
                              <a:cubicBezTo>
                                <a:pt x="81261" y="0"/>
                                <a:pt x="137192" y="13132"/>
                                <a:pt x="174847" y="39370"/>
                              </a:cubicBezTo>
                              <a:cubicBezTo>
                                <a:pt x="212503" y="65621"/>
                                <a:pt x="235134" y="97841"/>
                                <a:pt x="242729" y="136030"/>
                              </a:cubicBezTo>
                              <a:cubicBezTo>
                                <a:pt x="250336" y="174231"/>
                                <a:pt x="254134" y="252870"/>
                                <a:pt x="254134" y="371970"/>
                              </a:cubicBezTo>
                              <a:lnTo>
                                <a:pt x="254134" y="733628"/>
                              </a:lnTo>
                              <a:lnTo>
                                <a:pt x="40723" y="733628"/>
                              </a:lnTo>
                              <a:lnTo>
                                <a:pt x="40723" y="669417"/>
                              </a:lnTo>
                              <a:cubicBezTo>
                                <a:pt x="34024" y="682295"/>
                                <a:pt x="26353" y="693560"/>
                                <a:pt x="17710" y="703215"/>
                              </a:cubicBezTo>
                              <a:lnTo>
                                <a:pt x="0" y="718038"/>
                              </a:lnTo>
                              <a:lnTo>
                                <a:pt x="0" y="618682"/>
                              </a:lnTo>
                              <a:lnTo>
                                <a:pt x="1632" y="619049"/>
                              </a:lnTo>
                              <a:cubicBezTo>
                                <a:pt x="15386" y="619049"/>
                                <a:pt x="24339" y="614794"/>
                                <a:pt x="28505" y="606286"/>
                              </a:cubicBezTo>
                              <a:cubicBezTo>
                                <a:pt x="32670" y="597789"/>
                                <a:pt x="34753" y="575424"/>
                                <a:pt x="34753" y="539229"/>
                              </a:cubicBezTo>
                              <a:lnTo>
                                <a:pt x="34753" y="390982"/>
                              </a:lnTo>
                              <a:cubicBezTo>
                                <a:pt x="25975" y="397408"/>
                                <a:pt x="18117" y="403574"/>
                                <a:pt x="11182" y="409480"/>
                              </a:cubicBezTo>
                              <a:lnTo>
                                <a:pt x="0" y="419977"/>
                              </a:lnTo>
                              <a:lnTo>
                                <a:pt x="0" y="296533"/>
                              </a:lnTo>
                              <a:lnTo>
                                <a:pt x="17066" y="287091"/>
                              </a:lnTo>
                              <a:cubicBezTo>
                                <a:pt x="22519" y="283494"/>
                                <a:pt x="25879" y="280473"/>
                                <a:pt x="27146" y="278028"/>
                              </a:cubicBezTo>
                              <a:cubicBezTo>
                                <a:pt x="32214" y="268262"/>
                                <a:pt x="34753" y="248348"/>
                                <a:pt x="34753" y="218300"/>
                              </a:cubicBezTo>
                              <a:cubicBezTo>
                                <a:pt x="34753" y="180657"/>
                                <a:pt x="31947" y="156121"/>
                                <a:pt x="26334" y="144716"/>
                              </a:cubicBezTo>
                              <a:cubicBezTo>
                                <a:pt x="23527" y="139014"/>
                                <a:pt x="19793" y="134738"/>
                                <a:pt x="15132" y="131886"/>
                              </a:cubicBezTo>
                              <a:lnTo>
                                <a:pt x="0" y="128026"/>
                              </a:lnTo>
                              <a:lnTo>
                                <a:pt x="0" y="729"/>
                              </a:lnTo>
                              <a:lnTo>
                                <a:pt x="7055" y="0"/>
                              </a:lnTo>
                              <a:close/>
                            </a:path>
                          </a:pathLst>
                        </a:custGeom>
                        <a:solidFill>
                          <a:srgbClr val="3f663e"/>
                        </a:solidFill>
                        <a:ln>
                          <a:noFill/>
                        </a:ln>
                      </wps:spPr>
                      <wps:style>
                        <a:lnRef idx="0"/>
                        <a:fillRef idx="0"/>
                        <a:effectRef idx="0"/>
                        <a:fontRef idx="minor"/>
                      </wps:style>
                      <wps:bodyPr/>
                    </wps:wsp>
                    <wps:wsp>
                      <wps:cNvSpPr/>
                      <wps:spPr>
                        <a:xfrm>
                          <a:off x="279360" y="149760"/>
                          <a:ext cx="14040" cy="40680"/>
                        </a:xfrm>
                        <a:custGeom>
                          <a:avLst/>
                          <a:gdLst/>
                          <a:ahLst/>
                          <a:rect l="l" t="t" r="r" b="b"/>
                          <a:pathLst>
                            <a:path w="251415" h="746158">
                              <a:moveTo>
                                <a:pt x="242722" y="0"/>
                              </a:moveTo>
                              <a:lnTo>
                                <a:pt x="251415" y="904"/>
                              </a:lnTo>
                              <a:lnTo>
                                <a:pt x="251415" y="127915"/>
                              </a:lnTo>
                              <a:lnTo>
                                <a:pt x="234581" y="131075"/>
                              </a:lnTo>
                              <a:cubicBezTo>
                                <a:pt x="229873" y="133385"/>
                                <a:pt x="226612" y="136849"/>
                                <a:pt x="224803" y="141465"/>
                              </a:cubicBezTo>
                              <a:cubicBezTo>
                                <a:pt x="221183" y="150698"/>
                                <a:pt x="219380" y="175590"/>
                                <a:pt x="219380" y="216129"/>
                              </a:cubicBezTo>
                              <a:lnTo>
                                <a:pt x="219380" y="268795"/>
                              </a:lnTo>
                              <a:lnTo>
                                <a:pt x="251415" y="268795"/>
                              </a:lnTo>
                              <a:lnTo>
                                <a:pt x="251415" y="386093"/>
                              </a:lnTo>
                              <a:lnTo>
                                <a:pt x="219380" y="386093"/>
                              </a:lnTo>
                              <a:lnTo>
                                <a:pt x="219380" y="541947"/>
                              </a:lnTo>
                              <a:cubicBezTo>
                                <a:pt x="219380" y="574522"/>
                                <a:pt x="221729" y="595528"/>
                                <a:pt x="226441" y="604926"/>
                              </a:cubicBezTo>
                              <a:cubicBezTo>
                                <a:pt x="228791" y="609638"/>
                                <a:pt x="232229" y="613169"/>
                                <a:pt x="236755" y="615521"/>
                              </a:cubicBezTo>
                              <a:lnTo>
                                <a:pt x="251415" y="618593"/>
                              </a:lnTo>
                              <a:lnTo>
                                <a:pt x="251415" y="746158"/>
                              </a:lnTo>
                              <a:lnTo>
                                <a:pt x="192499" y="741632"/>
                              </a:lnTo>
                              <a:cubicBezTo>
                                <a:pt x="172044" y="738282"/>
                                <a:pt x="152946" y="733260"/>
                                <a:pt x="135204" y="726567"/>
                              </a:cubicBezTo>
                              <a:cubicBezTo>
                                <a:pt x="99733" y="713181"/>
                                <a:pt x="72124" y="694804"/>
                                <a:pt x="52400" y="671449"/>
                              </a:cubicBezTo>
                              <a:cubicBezTo>
                                <a:pt x="32664" y="648106"/>
                                <a:pt x="18999" y="622402"/>
                                <a:pt x="11405" y="594347"/>
                              </a:cubicBezTo>
                              <a:cubicBezTo>
                                <a:pt x="3797" y="566293"/>
                                <a:pt x="0" y="525475"/>
                                <a:pt x="0" y="471894"/>
                              </a:cubicBezTo>
                              <a:lnTo>
                                <a:pt x="0" y="261747"/>
                              </a:lnTo>
                              <a:cubicBezTo>
                                <a:pt x="0" y="198755"/>
                                <a:pt x="8496" y="149060"/>
                                <a:pt x="25514" y="112687"/>
                              </a:cubicBezTo>
                              <a:cubicBezTo>
                                <a:pt x="42532" y="76302"/>
                                <a:pt x="70409" y="48425"/>
                                <a:pt x="109144" y="29057"/>
                              </a:cubicBezTo>
                              <a:cubicBezTo>
                                <a:pt x="147879" y="9690"/>
                                <a:pt x="192405" y="0"/>
                                <a:pt x="242722" y="0"/>
                              </a:cubicBezTo>
                              <a:close/>
                            </a:path>
                          </a:pathLst>
                        </a:custGeom>
                        <a:solidFill>
                          <a:srgbClr val="3f663e"/>
                        </a:solidFill>
                        <a:ln>
                          <a:noFill/>
                        </a:ln>
                      </wps:spPr>
                      <wps:style>
                        <a:lnRef idx="0"/>
                        <a:fillRef idx="0"/>
                        <a:effectRef idx="0"/>
                        <a:fontRef idx="minor"/>
                      </wps:style>
                      <wps:bodyPr/>
                    </wps:wsp>
                    <wps:wsp>
                      <wps:cNvSpPr/>
                      <wps:spPr>
                        <a:xfrm>
                          <a:off x="261000" y="141480"/>
                          <a:ext cx="14040" cy="48240"/>
                        </a:xfrm>
                        <a:custGeom>
                          <a:avLst/>
                          <a:gdLst/>
                          <a:ahLst/>
                          <a:rect l="l" t="t" r="r" b="b"/>
                          <a:pathLst>
                            <a:path w="252774" h="879157">
                              <a:moveTo>
                                <a:pt x="33394" y="0"/>
                              </a:moveTo>
                              <a:lnTo>
                                <a:pt x="252774" y="0"/>
                              </a:lnTo>
                              <a:lnTo>
                                <a:pt x="252774" y="879157"/>
                              </a:lnTo>
                              <a:lnTo>
                                <a:pt x="33394" y="879157"/>
                              </a:lnTo>
                              <a:lnTo>
                                <a:pt x="33394" y="826897"/>
                              </a:lnTo>
                              <a:cubicBezTo>
                                <a:pt x="22898" y="837781"/>
                                <a:pt x="12128" y="847303"/>
                                <a:pt x="1087" y="855464"/>
                              </a:cubicBezTo>
                              <a:lnTo>
                                <a:pt x="0" y="856118"/>
                              </a:lnTo>
                              <a:lnTo>
                                <a:pt x="0" y="764162"/>
                              </a:lnTo>
                              <a:lnTo>
                                <a:pt x="15746" y="760711"/>
                              </a:lnTo>
                              <a:cubicBezTo>
                                <a:pt x="20450" y="758133"/>
                                <a:pt x="23977" y="754266"/>
                                <a:pt x="26333" y="749109"/>
                              </a:cubicBezTo>
                              <a:cubicBezTo>
                                <a:pt x="31033" y="738784"/>
                                <a:pt x="33394" y="713536"/>
                                <a:pt x="33394" y="673354"/>
                              </a:cubicBezTo>
                              <a:lnTo>
                                <a:pt x="33394" y="339941"/>
                              </a:lnTo>
                              <a:cubicBezTo>
                                <a:pt x="33394" y="313512"/>
                                <a:pt x="31134" y="295770"/>
                                <a:pt x="26613" y="286715"/>
                              </a:cubicBezTo>
                              <a:cubicBezTo>
                                <a:pt x="24346" y="282194"/>
                                <a:pt x="20971" y="278799"/>
                                <a:pt x="16489" y="276536"/>
                              </a:cubicBezTo>
                              <a:lnTo>
                                <a:pt x="0" y="273194"/>
                              </a:lnTo>
                              <a:lnTo>
                                <a:pt x="0" y="176251"/>
                              </a:lnTo>
                              <a:lnTo>
                                <a:pt x="4135" y="178598"/>
                              </a:lnTo>
                              <a:cubicBezTo>
                                <a:pt x="14408" y="185947"/>
                                <a:pt x="24162" y="194519"/>
                                <a:pt x="33394" y="204317"/>
                              </a:cubicBezTo>
                              <a:lnTo>
                                <a:pt x="33394" y="0"/>
                              </a:lnTo>
                              <a:close/>
                            </a:path>
                          </a:pathLst>
                        </a:custGeom>
                        <a:solidFill>
                          <a:srgbClr val="3f663e"/>
                        </a:solidFill>
                        <a:ln>
                          <a:noFill/>
                        </a:ln>
                      </wps:spPr>
                      <wps:style>
                        <a:lnRef idx="0"/>
                        <a:fillRef idx="0"/>
                        <a:effectRef idx="0"/>
                        <a:fontRef idx="minor"/>
                      </wps:style>
                      <wps:bodyPr/>
                    </wps:wsp>
                    <wps:wsp>
                      <wps:cNvSpPr/>
                      <wps:spPr>
                        <a:xfrm>
                          <a:off x="294480" y="173880"/>
                          <a:ext cx="14040" cy="15840"/>
                        </a:xfrm>
                        <a:custGeom>
                          <a:avLst/>
                          <a:gdLst/>
                          <a:ahLst/>
                          <a:rect l="l" t="t" r="r" b="b"/>
                          <a:pathLst>
                            <a:path w="251962" h="313868">
                              <a:moveTo>
                                <a:pt x="43987" y="0"/>
                              </a:moveTo>
                              <a:lnTo>
                                <a:pt x="251962" y="0"/>
                              </a:lnTo>
                              <a:lnTo>
                                <a:pt x="251962" y="53213"/>
                              </a:lnTo>
                              <a:cubicBezTo>
                                <a:pt x="251962" y="97752"/>
                                <a:pt x="249155" y="131953"/>
                                <a:pt x="243541" y="155854"/>
                              </a:cubicBezTo>
                              <a:cubicBezTo>
                                <a:pt x="237929" y="179743"/>
                                <a:pt x="224809" y="205270"/>
                                <a:pt x="204184" y="232423"/>
                              </a:cubicBezTo>
                              <a:cubicBezTo>
                                <a:pt x="183547" y="259562"/>
                                <a:pt x="157385" y="279933"/>
                                <a:pt x="125711" y="293510"/>
                              </a:cubicBezTo>
                              <a:cubicBezTo>
                                <a:pt x="94025" y="307086"/>
                                <a:pt x="54299" y="313868"/>
                                <a:pt x="6522" y="313868"/>
                              </a:cubicBezTo>
                              <a:lnTo>
                                <a:pt x="0" y="313367"/>
                              </a:lnTo>
                              <a:lnTo>
                                <a:pt x="0" y="185802"/>
                              </a:lnTo>
                              <a:lnTo>
                                <a:pt x="2179" y="186258"/>
                              </a:lnTo>
                              <a:cubicBezTo>
                                <a:pt x="18816" y="186258"/>
                                <a:pt x="29953" y="180010"/>
                                <a:pt x="35566" y="167525"/>
                              </a:cubicBezTo>
                              <a:cubicBezTo>
                                <a:pt x="41180" y="155042"/>
                                <a:pt x="43987" y="130873"/>
                                <a:pt x="43987" y="95034"/>
                              </a:cubicBezTo>
                              <a:lnTo>
                                <a:pt x="43987" y="0"/>
                              </a:lnTo>
                              <a:close/>
                            </a:path>
                          </a:pathLst>
                        </a:custGeom>
                        <a:solidFill>
                          <a:srgbClr val="3f663e"/>
                        </a:solidFill>
                        <a:ln>
                          <a:noFill/>
                        </a:ln>
                      </wps:spPr>
                      <wps:style>
                        <a:lnRef idx="0"/>
                        <a:fillRef idx="0"/>
                        <a:effectRef idx="0"/>
                        <a:fontRef idx="minor"/>
                      </wps:style>
                      <wps:bodyPr/>
                    </wps:wsp>
                    <wps:wsp>
                      <wps:cNvSpPr/>
                      <wps:spPr>
                        <a:xfrm>
                          <a:off x="419040" y="150480"/>
                          <a:ext cx="14040" cy="45000"/>
                        </a:xfrm>
                        <a:custGeom>
                          <a:avLst/>
                          <a:gdLst/>
                          <a:ahLst/>
                          <a:rect l="l" t="t" r="r" b="b"/>
                          <a:pathLst>
                            <a:path w="252508" h="823227">
                              <a:moveTo>
                                <a:pt x="0" y="0"/>
                              </a:moveTo>
                              <a:lnTo>
                                <a:pt x="223190" y="0"/>
                              </a:lnTo>
                              <a:lnTo>
                                <a:pt x="219380" y="63678"/>
                              </a:lnTo>
                              <a:cubicBezTo>
                                <a:pt x="229159" y="50806"/>
                                <a:pt x="239430" y="39563"/>
                                <a:pt x="250198" y="29951"/>
                              </a:cubicBezTo>
                              <a:lnTo>
                                <a:pt x="252508" y="28315"/>
                              </a:lnTo>
                              <a:lnTo>
                                <a:pt x="252508" y="114827"/>
                              </a:lnTo>
                              <a:lnTo>
                                <a:pt x="235739" y="118654"/>
                              </a:lnTo>
                              <a:cubicBezTo>
                                <a:pt x="231077" y="121371"/>
                                <a:pt x="227705" y="125444"/>
                                <a:pt x="225628" y="130873"/>
                              </a:cubicBezTo>
                              <a:cubicBezTo>
                                <a:pt x="221463" y="141732"/>
                                <a:pt x="219380" y="167983"/>
                                <a:pt x="219380" y="209614"/>
                              </a:cubicBezTo>
                              <a:lnTo>
                                <a:pt x="219380" y="508279"/>
                              </a:lnTo>
                              <a:cubicBezTo>
                                <a:pt x="219380" y="551713"/>
                                <a:pt x="221552" y="578866"/>
                                <a:pt x="225896" y="589725"/>
                              </a:cubicBezTo>
                              <a:cubicBezTo>
                                <a:pt x="228067" y="595160"/>
                                <a:pt x="231505" y="599234"/>
                                <a:pt x="236213" y="601948"/>
                              </a:cubicBezTo>
                              <a:lnTo>
                                <a:pt x="252508" y="605648"/>
                              </a:lnTo>
                              <a:lnTo>
                                <a:pt x="252508" y="692961"/>
                              </a:lnTo>
                              <a:lnTo>
                                <a:pt x="249654" y="690931"/>
                              </a:lnTo>
                              <a:cubicBezTo>
                                <a:pt x="239065" y="681501"/>
                                <a:pt x="228975" y="670528"/>
                                <a:pt x="219380" y="658013"/>
                              </a:cubicBezTo>
                              <a:lnTo>
                                <a:pt x="219380" y="823227"/>
                              </a:lnTo>
                              <a:lnTo>
                                <a:pt x="0" y="823227"/>
                              </a:lnTo>
                              <a:lnTo>
                                <a:pt x="0" y="0"/>
                              </a:lnTo>
                              <a:close/>
                            </a:path>
                          </a:pathLst>
                        </a:custGeom>
                        <a:solidFill>
                          <a:srgbClr val="3f663e"/>
                        </a:solidFill>
                        <a:ln>
                          <a:noFill/>
                        </a:ln>
                      </wps:spPr>
                      <wps:style>
                        <a:lnRef idx="0"/>
                        <a:fillRef idx="0"/>
                        <a:effectRef idx="0"/>
                        <a:fontRef idx="minor"/>
                      </wps:style>
                      <wps:bodyPr/>
                    </wps:wsp>
                    <wps:wsp>
                      <wps:cNvSpPr/>
                      <wps:spPr>
                        <a:xfrm>
                          <a:off x="402120" y="150480"/>
                          <a:ext cx="12240" cy="39240"/>
                        </a:xfrm>
                        <a:custGeom>
                          <a:avLst/>
                          <a:gdLst/>
                          <a:ahLst/>
                          <a:rect l="l" t="t" r="r" b="b"/>
                          <a:pathLst>
                            <a:path w="225895" h="720598">
                              <a:moveTo>
                                <a:pt x="0" y="0"/>
                              </a:moveTo>
                              <a:lnTo>
                                <a:pt x="225895" y="0"/>
                              </a:lnTo>
                              <a:lnTo>
                                <a:pt x="225895" y="720598"/>
                              </a:lnTo>
                              <a:lnTo>
                                <a:pt x="0" y="720598"/>
                              </a:lnTo>
                              <a:lnTo>
                                <a:pt x="0" y="0"/>
                              </a:lnTo>
                            </a:path>
                          </a:pathLst>
                        </a:custGeom>
                        <a:solidFill>
                          <a:srgbClr val="3f663e"/>
                        </a:solidFill>
                        <a:ln>
                          <a:noFill/>
                        </a:ln>
                      </wps:spPr>
                      <wps:style>
                        <a:lnRef idx="0"/>
                        <a:fillRef idx="0"/>
                        <a:effectRef idx="0"/>
                        <a:fontRef idx="minor"/>
                      </wps:style>
                      <wps:bodyPr/>
                    </wps:wsp>
                    <wps:wsp>
                      <wps:cNvSpPr/>
                      <wps:spPr>
                        <a:xfrm>
                          <a:off x="294480" y="149760"/>
                          <a:ext cx="14040" cy="20880"/>
                        </a:xfrm>
                        <a:custGeom>
                          <a:avLst/>
                          <a:gdLst/>
                          <a:ahLst/>
                          <a:rect l="l" t="t" r="r" b="b"/>
                          <a:pathLst>
                            <a:path w="251962" h="385189">
                              <a:moveTo>
                                <a:pt x="0" y="0"/>
                              </a:moveTo>
                              <a:lnTo>
                                <a:pt x="75546" y="7856"/>
                              </a:lnTo>
                              <a:cubicBezTo>
                                <a:pt x="100934" y="13695"/>
                                <a:pt x="123629" y="22451"/>
                                <a:pt x="143631" y="34123"/>
                              </a:cubicBezTo>
                              <a:cubicBezTo>
                                <a:pt x="183623" y="57478"/>
                                <a:pt x="211690" y="88428"/>
                                <a:pt x="227793" y="126985"/>
                              </a:cubicBezTo>
                              <a:cubicBezTo>
                                <a:pt x="243897" y="165542"/>
                                <a:pt x="251962" y="219759"/>
                                <a:pt x="251962" y="289621"/>
                              </a:cubicBezTo>
                              <a:lnTo>
                                <a:pt x="251962" y="385189"/>
                              </a:lnTo>
                              <a:lnTo>
                                <a:pt x="0" y="385189"/>
                              </a:lnTo>
                              <a:lnTo>
                                <a:pt x="0" y="267891"/>
                              </a:lnTo>
                              <a:lnTo>
                                <a:pt x="32036" y="267891"/>
                              </a:lnTo>
                              <a:lnTo>
                                <a:pt x="32036" y="215225"/>
                              </a:lnTo>
                              <a:cubicBezTo>
                                <a:pt x="32036" y="177937"/>
                                <a:pt x="30042" y="153858"/>
                                <a:pt x="26067" y="143000"/>
                              </a:cubicBezTo>
                              <a:cubicBezTo>
                                <a:pt x="22079" y="132142"/>
                                <a:pt x="13938" y="126705"/>
                                <a:pt x="1632" y="126705"/>
                              </a:cubicBezTo>
                              <a:lnTo>
                                <a:pt x="0" y="127012"/>
                              </a:lnTo>
                              <a:lnTo>
                                <a:pt x="0" y="0"/>
                              </a:lnTo>
                              <a:close/>
                            </a:path>
                          </a:pathLst>
                        </a:custGeom>
                        <a:solidFill>
                          <a:srgbClr val="3f663e"/>
                        </a:solidFill>
                        <a:ln>
                          <a:noFill/>
                        </a:ln>
                      </wps:spPr>
                      <wps:style>
                        <a:lnRef idx="0"/>
                        <a:fillRef idx="0"/>
                        <a:effectRef idx="0"/>
                        <a:fontRef idx="minor"/>
                      </wps:style>
                      <wps:bodyPr/>
                    </wps:wsp>
                    <wps:wsp>
                      <wps:cNvSpPr/>
                      <wps:spPr>
                        <a:xfrm>
                          <a:off x="336600" y="149760"/>
                          <a:ext cx="27360" cy="40680"/>
                        </a:xfrm>
                        <a:custGeom>
                          <a:avLst/>
                          <a:gdLst/>
                          <a:ahLst/>
                          <a:rect l="l" t="t" r="r" b="b"/>
                          <a:pathLst>
                            <a:path w="481114" h="746658">
                              <a:moveTo>
                                <a:pt x="226987" y="0"/>
                              </a:moveTo>
                              <a:cubicBezTo>
                                <a:pt x="274765" y="0"/>
                                <a:pt x="315405" y="6070"/>
                                <a:pt x="348894" y="18199"/>
                              </a:cubicBezTo>
                              <a:cubicBezTo>
                                <a:pt x="382372" y="30328"/>
                                <a:pt x="408077" y="46342"/>
                                <a:pt x="425996" y="66256"/>
                              </a:cubicBezTo>
                              <a:cubicBezTo>
                                <a:pt x="443916" y="86169"/>
                                <a:pt x="454787" y="104635"/>
                                <a:pt x="458584" y="121641"/>
                              </a:cubicBezTo>
                              <a:cubicBezTo>
                                <a:pt x="462382" y="138658"/>
                                <a:pt x="464286" y="165265"/>
                                <a:pt x="464286" y="201460"/>
                              </a:cubicBezTo>
                              <a:lnTo>
                                <a:pt x="464286" y="243281"/>
                              </a:lnTo>
                              <a:lnTo>
                                <a:pt x="269888" y="243281"/>
                              </a:lnTo>
                              <a:lnTo>
                                <a:pt x="269888" y="204178"/>
                              </a:lnTo>
                              <a:cubicBezTo>
                                <a:pt x="269888" y="170878"/>
                                <a:pt x="267983" y="149796"/>
                                <a:pt x="264185" y="140919"/>
                              </a:cubicBezTo>
                              <a:cubicBezTo>
                                <a:pt x="260376" y="132055"/>
                                <a:pt x="250876" y="127609"/>
                                <a:pt x="235674" y="127609"/>
                              </a:cubicBezTo>
                              <a:cubicBezTo>
                                <a:pt x="223355" y="127609"/>
                                <a:pt x="214135" y="131686"/>
                                <a:pt x="207976" y="139827"/>
                              </a:cubicBezTo>
                              <a:cubicBezTo>
                                <a:pt x="201816" y="147980"/>
                                <a:pt x="198742" y="160198"/>
                                <a:pt x="198742" y="176492"/>
                              </a:cubicBezTo>
                              <a:cubicBezTo>
                                <a:pt x="198742" y="198577"/>
                                <a:pt x="200279" y="214770"/>
                                <a:pt x="203365" y="225082"/>
                              </a:cubicBezTo>
                              <a:cubicBezTo>
                                <a:pt x="206439" y="235407"/>
                                <a:pt x="215659" y="246723"/>
                                <a:pt x="231051" y="259029"/>
                              </a:cubicBezTo>
                              <a:cubicBezTo>
                                <a:pt x="246444" y="271335"/>
                                <a:pt x="278029" y="289255"/>
                                <a:pt x="325819" y="312788"/>
                              </a:cubicBezTo>
                              <a:cubicBezTo>
                                <a:pt x="389522" y="343929"/>
                                <a:pt x="431343" y="373253"/>
                                <a:pt x="451256" y="400748"/>
                              </a:cubicBezTo>
                              <a:cubicBezTo>
                                <a:pt x="471157" y="428269"/>
                                <a:pt x="481114" y="468275"/>
                                <a:pt x="481114" y="520764"/>
                              </a:cubicBezTo>
                              <a:cubicBezTo>
                                <a:pt x="481114" y="579412"/>
                                <a:pt x="473520" y="623671"/>
                                <a:pt x="458305" y="653529"/>
                              </a:cubicBezTo>
                              <a:cubicBezTo>
                                <a:pt x="443103" y="683399"/>
                                <a:pt x="417665" y="706386"/>
                                <a:pt x="382016" y="722490"/>
                              </a:cubicBezTo>
                              <a:cubicBezTo>
                                <a:pt x="346355" y="738594"/>
                                <a:pt x="303365" y="746658"/>
                                <a:pt x="253047" y="746658"/>
                              </a:cubicBezTo>
                              <a:cubicBezTo>
                                <a:pt x="197295" y="746658"/>
                                <a:pt x="149606" y="737971"/>
                                <a:pt x="109957" y="720598"/>
                              </a:cubicBezTo>
                              <a:cubicBezTo>
                                <a:pt x="70320" y="703225"/>
                                <a:pt x="43079" y="679691"/>
                                <a:pt x="28232" y="649998"/>
                              </a:cubicBezTo>
                              <a:cubicBezTo>
                                <a:pt x="13386" y="620319"/>
                                <a:pt x="5969" y="575424"/>
                                <a:pt x="5969" y="515328"/>
                              </a:cubicBezTo>
                              <a:lnTo>
                                <a:pt x="5969" y="480581"/>
                              </a:lnTo>
                              <a:lnTo>
                                <a:pt x="200368" y="480581"/>
                              </a:lnTo>
                              <a:lnTo>
                                <a:pt x="200368" y="526199"/>
                              </a:lnTo>
                              <a:cubicBezTo>
                                <a:pt x="200368" y="564934"/>
                                <a:pt x="202819" y="590093"/>
                                <a:pt x="207709" y="601675"/>
                              </a:cubicBezTo>
                              <a:cubicBezTo>
                                <a:pt x="212598" y="613258"/>
                                <a:pt x="222276" y="619049"/>
                                <a:pt x="236754" y="619049"/>
                              </a:cubicBezTo>
                              <a:cubicBezTo>
                                <a:pt x="252324" y="619049"/>
                                <a:pt x="263182" y="615162"/>
                                <a:pt x="269342" y="607378"/>
                              </a:cubicBezTo>
                              <a:cubicBezTo>
                                <a:pt x="275489" y="599592"/>
                                <a:pt x="278574" y="583209"/>
                                <a:pt x="278574" y="558228"/>
                              </a:cubicBezTo>
                              <a:cubicBezTo>
                                <a:pt x="278574" y="523837"/>
                                <a:pt x="274587" y="502298"/>
                                <a:pt x="266624" y="493611"/>
                              </a:cubicBezTo>
                              <a:cubicBezTo>
                                <a:pt x="258293" y="484924"/>
                                <a:pt x="215760" y="459219"/>
                                <a:pt x="139014" y="416496"/>
                              </a:cubicBezTo>
                              <a:cubicBezTo>
                                <a:pt x="74575" y="380302"/>
                                <a:pt x="35293" y="347459"/>
                                <a:pt x="21184" y="317944"/>
                              </a:cubicBezTo>
                              <a:cubicBezTo>
                                <a:pt x="7062" y="288442"/>
                                <a:pt x="0" y="253416"/>
                                <a:pt x="0" y="212865"/>
                              </a:cubicBezTo>
                              <a:cubicBezTo>
                                <a:pt x="0" y="155308"/>
                                <a:pt x="7607" y="112865"/>
                                <a:pt x="22809" y="85534"/>
                              </a:cubicBezTo>
                              <a:cubicBezTo>
                                <a:pt x="38012" y="58204"/>
                                <a:pt x="63805" y="37109"/>
                                <a:pt x="100191" y="22263"/>
                              </a:cubicBezTo>
                              <a:cubicBezTo>
                                <a:pt x="136576" y="7429"/>
                                <a:pt x="178829" y="0"/>
                                <a:pt x="226987" y="0"/>
                              </a:cubicBezTo>
                              <a:close/>
                            </a:path>
                          </a:pathLst>
                        </a:custGeom>
                        <a:solidFill>
                          <a:srgbClr val="3f663e"/>
                        </a:solidFill>
                        <a:ln>
                          <a:noFill/>
                        </a:ln>
                      </wps:spPr>
                      <wps:style>
                        <a:lnRef idx="0"/>
                        <a:fillRef idx="0"/>
                        <a:effectRef idx="0"/>
                        <a:fontRef idx="minor"/>
                      </wps:style>
                      <wps:bodyPr/>
                    </wps:wsp>
                    <wps:wsp>
                      <wps:cNvSpPr/>
                      <wps:spPr>
                        <a:xfrm>
                          <a:off x="313200" y="149760"/>
                          <a:ext cx="19800" cy="39960"/>
                        </a:xfrm>
                        <a:custGeom>
                          <a:avLst/>
                          <a:gdLst/>
                          <a:ahLst/>
                          <a:rect l="l" t="t" r="r" b="b"/>
                          <a:pathLst>
                            <a:path w="349161" h="733628">
                              <a:moveTo>
                                <a:pt x="349161" y="0"/>
                              </a:moveTo>
                              <a:lnTo>
                                <a:pt x="349161" y="253593"/>
                              </a:lnTo>
                              <a:cubicBezTo>
                                <a:pt x="308978" y="253593"/>
                                <a:pt x="279463" y="259029"/>
                                <a:pt x="260641" y="269887"/>
                              </a:cubicBezTo>
                              <a:cubicBezTo>
                                <a:pt x="241820" y="280746"/>
                                <a:pt x="230238" y="295872"/>
                                <a:pt x="225895" y="315227"/>
                              </a:cubicBezTo>
                              <a:cubicBezTo>
                                <a:pt x="221551" y="334594"/>
                                <a:pt x="219380" y="379222"/>
                                <a:pt x="219380" y="449085"/>
                              </a:cubicBezTo>
                              <a:lnTo>
                                <a:pt x="219380" y="733628"/>
                              </a:lnTo>
                              <a:lnTo>
                                <a:pt x="0" y="733628"/>
                              </a:lnTo>
                              <a:lnTo>
                                <a:pt x="0" y="13030"/>
                              </a:lnTo>
                              <a:lnTo>
                                <a:pt x="219380" y="13030"/>
                              </a:lnTo>
                              <a:lnTo>
                                <a:pt x="210693" y="107797"/>
                              </a:lnTo>
                              <a:cubicBezTo>
                                <a:pt x="242544" y="39929"/>
                                <a:pt x="288696" y="4001"/>
                                <a:pt x="349161" y="0"/>
                              </a:cubicBezTo>
                              <a:close/>
                            </a:path>
                          </a:pathLst>
                        </a:custGeom>
                        <a:solidFill>
                          <a:srgbClr val="3f663e"/>
                        </a:solidFill>
                        <a:ln>
                          <a:noFill/>
                        </a:ln>
                      </wps:spPr>
                      <wps:style>
                        <a:lnRef idx="0"/>
                        <a:fillRef idx="0"/>
                        <a:effectRef idx="0"/>
                        <a:fontRef idx="minor"/>
                      </wps:style>
                      <wps:bodyPr/>
                    </wps:wsp>
                    <wps:wsp>
                      <wps:cNvSpPr/>
                      <wps:spPr>
                        <a:xfrm>
                          <a:off x="402120" y="141480"/>
                          <a:ext cx="12240" cy="5040"/>
                        </a:xfrm>
                        <a:custGeom>
                          <a:avLst/>
                          <a:gdLst/>
                          <a:ahLst/>
                          <a:rect l="l" t="t" r="r" b="b"/>
                          <a:pathLst>
                            <a:path w="225895" h="114579">
                              <a:moveTo>
                                <a:pt x="0" y="0"/>
                              </a:moveTo>
                              <a:lnTo>
                                <a:pt x="225895" y="0"/>
                              </a:lnTo>
                              <a:lnTo>
                                <a:pt x="225895" y="114579"/>
                              </a:lnTo>
                              <a:lnTo>
                                <a:pt x="0" y="114579"/>
                              </a:lnTo>
                              <a:lnTo>
                                <a:pt x="0" y="0"/>
                              </a:lnTo>
                            </a:path>
                          </a:pathLst>
                        </a:custGeom>
                        <a:solidFill>
                          <a:srgbClr val="3f663e"/>
                        </a:solidFill>
                        <a:ln>
                          <a:noFill/>
                        </a:ln>
                      </wps:spPr>
                      <wps:style>
                        <a:lnRef idx="0"/>
                        <a:fillRef idx="0"/>
                        <a:effectRef idx="0"/>
                        <a:fontRef idx="minor"/>
                      </wps:style>
                      <wps:bodyPr/>
                    </wps:wsp>
                    <wps:wsp>
                      <wps:cNvSpPr/>
                      <wps:spPr>
                        <a:xfrm>
                          <a:off x="367560" y="141480"/>
                          <a:ext cx="29160" cy="48240"/>
                        </a:xfrm>
                        <a:custGeom>
                          <a:avLst/>
                          <a:gdLst/>
                          <a:ahLst/>
                          <a:rect l="l" t="t" r="r" b="b"/>
                          <a:pathLst>
                            <a:path w="507175" h="879157">
                              <a:moveTo>
                                <a:pt x="0" y="0"/>
                              </a:moveTo>
                              <a:lnTo>
                                <a:pt x="219380" y="0"/>
                              </a:lnTo>
                              <a:lnTo>
                                <a:pt x="219380" y="197802"/>
                              </a:lnTo>
                              <a:cubicBezTo>
                                <a:pt x="238202" y="180378"/>
                                <a:pt x="258559" y="167309"/>
                                <a:pt x="280467" y="158597"/>
                              </a:cubicBezTo>
                              <a:cubicBezTo>
                                <a:pt x="302362" y="149898"/>
                                <a:pt x="325806" y="145529"/>
                                <a:pt x="350787" y="145529"/>
                              </a:cubicBezTo>
                              <a:cubicBezTo>
                                <a:pt x="389154" y="145529"/>
                                <a:pt x="421831" y="155308"/>
                                <a:pt x="448806" y="174853"/>
                              </a:cubicBezTo>
                              <a:cubicBezTo>
                                <a:pt x="475768" y="194398"/>
                                <a:pt x="492240" y="216941"/>
                                <a:pt x="498222" y="242468"/>
                              </a:cubicBezTo>
                              <a:cubicBezTo>
                                <a:pt x="504191" y="267982"/>
                                <a:pt x="507175" y="314604"/>
                                <a:pt x="507175" y="382295"/>
                              </a:cubicBezTo>
                              <a:lnTo>
                                <a:pt x="507175" y="879157"/>
                              </a:lnTo>
                              <a:lnTo>
                                <a:pt x="287795" y="879157"/>
                              </a:lnTo>
                              <a:lnTo>
                                <a:pt x="287795" y="371970"/>
                              </a:lnTo>
                              <a:cubicBezTo>
                                <a:pt x="287795" y="329984"/>
                                <a:pt x="285712" y="303009"/>
                                <a:pt x="281546" y="291058"/>
                              </a:cubicBezTo>
                              <a:cubicBezTo>
                                <a:pt x="277381" y="279120"/>
                                <a:pt x="268060" y="273138"/>
                                <a:pt x="253581" y="273138"/>
                              </a:cubicBezTo>
                              <a:cubicBezTo>
                                <a:pt x="240183" y="273138"/>
                                <a:pt x="231140" y="279298"/>
                                <a:pt x="226429" y="291605"/>
                              </a:cubicBezTo>
                              <a:cubicBezTo>
                                <a:pt x="221730" y="303923"/>
                                <a:pt x="219380" y="328358"/>
                                <a:pt x="219380" y="364909"/>
                              </a:cubicBezTo>
                              <a:lnTo>
                                <a:pt x="219380" y="879157"/>
                              </a:lnTo>
                              <a:lnTo>
                                <a:pt x="0" y="879157"/>
                              </a:lnTo>
                              <a:lnTo>
                                <a:pt x="0" y="0"/>
                              </a:lnTo>
                              <a:close/>
                            </a:path>
                          </a:pathLst>
                        </a:custGeom>
                        <a:solidFill>
                          <a:srgbClr val="3f663e"/>
                        </a:solidFill>
                        <a:ln>
                          <a:noFill/>
                        </a:ln>
                      </wps:spPr>
                      <wps:style>
                        <a:lnRef idx="0"/>
                        <a:fillRef idx="0"/>
                        <a:effectRef idx="0"/>
                        <a:fontRef idx="minor"/>
                      </wps:style>
                      <wps:bodyPr/>
                    </wps:wsp>
                    <wps:wsp>
                      <wps:cNvSpPr/>
                      <wps:spPr>
                        <a:xfrm>
                          <a:off x="434520" y="149760"/>
                          <a:ext cx="14040" cy="40680"/>
                        </a:xfrm>
                        <a:custGeom>
                          <a:avLst/>
                          <a:gdLst/>
                          <a:ahLst/>
                          <a:rect l="l" t="t" r="r" b="b"/>
                          <a:pathLst>
                            <a:path w="252508" h="746658">
                              <a:moveTo>
                                <a:pt x="108604" y="0"/>
                              </a:moveTo>
                              <a:cubicBezTo>
                                <a:pt x="142628" y="0"/>
                                <a:pt x="172041" y="9144"/>
                                <a:pt x="196844" y="27432"/>
                              </a:cubicBezTo>
                              <a:cubicBezTo>
                                <a:pt x="221635" y="45707"/>
                                <a:pt x="237116" y="66789"/>
                                <a:pt x="243275" y="90691"/>
                              </a:cubicBezTo>
                              <a:cubicBezTo>
                                <a:pt x="249422" y="114579"/>
                                <a:pt x="252508" y="155130"/>
                                <a:pt x="252508" y="212331"/>
                              </a:cubicBezTo>
                              <a:lnTo>
                                <a:pt x="252508" y="515874"/>
                              </a:lnTo>
                              <a:cubicBezTo>
                                <a:pt x="252508" y="581406"/>
                                <a:pt x="248609" y="628015"/>
                                <a:pt x="240836" y="655701"/>
                              </a:cubicBezTo>
                              <a:cubicBezTo>
                                <a:pt x="233038" y="683399"/>
                                <a:pt x="217113" y="705485"/>
                                <a:pt x="193046" y="721957"/>
                              </a:cubicBezTo>
                              <a:cubicBezTo>
                                <a:pt x="168967" y="738416"/>
                                <a:pt x="139910" y="746658"/>
                                <a:pt x="105887" y="746658"/>
                              </a:cubicBezTo>
                              <a:cubicBezTo>
                                <a:pt x="78734" y="746658"/>
                                <a:pt x="53575" y="740308"/>
                                <a:pt x="30411" y="727621"/>
                              </a:cubicBezTo>
                              <a:lnTo>
                                <a:pt x="0" y="705991"/>
                              </a:lnTo>
                              <a:lnTo>
                                <a:pt x="0" y="618678"/>
                              </a:lnTo>
                              <a:lnTo>
                                <a:pt x="1632" y="619049"/>
                              </a:lnTo>
                              <a:cubicBezTo>
                                <a:pt x="15742" y="619049"/>
                                <a:pt x="24518" y="614083"/>
                                <a:pt x="27972" y="604114"/>
                              </a:cubicBezTo>
                              <a:cubicBezTo>
                                <a:pt x="31401" y="594169"/>
                                <a:pt x="33128" y="570001"/>
                                <a:pt x="33128" y="531622"/>
                              </a:cubicBezTo>
                              <a:lnTo>
                                <a:pt x="33128" y="222644"/>
                              </a:lnTo>
                              <a:cubicBezTo>
                                <a:pt x="33128" y="178117"/>
                                <a:pt x="31490" y="151155"/>
                                <a:pt x="28239" y="141732"/>
                              </a:cubicBezTo>
                              <a:cubicBezTo>
                                <a:pt x="24974" y="132321"/>
                                <a:pt x="15932" y="127609"/>
                                <a:pt x="1086" y="127609"/>
                              </a:cubicBezTo>
                              <a:lnTo>
                                <a:pt x="0" y="127857"/>
                              </a:lnTo>
                              <a:lnTo>
                                <a:pt x="0" y="41345"/>
                              </a:lnTo>
                              <a:lnTo>
                                <a:pt x="31490" y="19037"/>
                              </a:lnTo>
                              <a:cubicBezTo>
                                <a:pt x="55023" y="6350"/>
                                <a:pt x="80728" y="0"/>
                                <a:pt x="108604" y="0"/>
                              </a:cubicBezTo>
                              <a:close/>
                            </a:path>
                          </a:pathLst>
                        </a:custGeom>
                        <a:solidFill>
                          <a:srgbClr val="3f663e"/>
                        </a:solidFill>
                        <a:ln>
                          <a:noFill/>
                        </a:ln>
                      </wps:spPr>
                      <wps:style>
                        <a:lnRef idx="0"/>
                        <a:fillRef idx="0"/>
                        <a:effectRef idx="0"/>
                        <a:fontRef idx="minor"/>
                      </wps:style>
                      <wps:bodyPr/>
                    </wps:wsp>
                    <wps:wsp>
                      <wps:cNvSpPr/>
                      <wps:spPr>
                        <a:xfrm>
                          <a:off x="0" y="204480"/>
                          <a:ext cx="5760" cy="15120"/>
                        </a:xfrm>
                        <a:custGeom>
                          <a:avLst/>
                          <a:gdLst/>
                          <a:ahLst/>
                          <a:rect l="l" t="t" r="r" b="b"/>
                          <a:pathLst>
                            <a:path w="121082" h="294094">
                              <a:moveTo>
                                <a:pt x="0" y="0"/>
                              </a:moveTo>
                              <a:lnTo>
                                <a:pt x="121082" y="0"/>
                              </a:lnTo>
                              <a:lnTo>
                                <a:pt x="121082" y="37795"/>
                              </a:lnTo>
                              <a:lnTo>
                                <a:pt x="42202" y="37795"/>
                              </a:lnTo>
                              <a:lnTo>
                                <a:pt x="42202" y="138417"/>
                              </a:lnTo>
                              <a:lnTo>
                                <a:pt x="121082" y="138417"/>
                              </a:lnTo>
                              <a:lnTo>
                                <a:pt x="121082" y="176213"/>
                              </a:lnTo>
                              <a:lnTo>
                                <a:pt x="42202" y="176213"/>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31680" y="204480"/>
                          <a:ext cx="6480" cy="15120"/>
                        </a:xfrm>
                        <a:custGeom>
                          <a:avLst/>
                          <a:gdLst/>
                          <a:ahLst/>
                          <a:rect l="l" t="t" r="r" b="b"/>
                          <a:pathLst>
                            <a:path w="127020" h="294094">
                              <a:moveTo>
                                <a:pt x="0" y="0"/>
                              </a:moveTo>
                              <a:lnTo>
                                <a:pt x="127020" y="0"/>
                              </a:lnTo>
                              <a:lnTo>
                                <a:pt x="127020" y="37795"/>
                              </a:lnTo>
                              <a:lnTo>
                                <a:pt x="42202" y="37795"/>
                              </a:lnTo>
                              <a:lnTo>
                                <a:pt x="42202" y="131572"/>
                              </a:lnTo>
                              <a:lnTo>
                                <a:pt x="127020" y="131572"/>
                              </a:lnTo>
                              <a:lnTo>
                                <a:pt x="127020" y="169355"/>
                              </a:lnTo>
                              <a:lnTo>
                                <a:pt x="42202" y="169355"/>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6840" y="204480"/>
                          <a:ext cx="5760" cy="8280"/>
                        </a:xfrm>
                        <a:custGeom>
                          <a:avLst/>
                          <a:gdLst/>
                          <a:ahLst/>
                          <a:rect l="l" t="t" r="r" b="b"/>
                          <a:pathLst>
                            <a:path w="121069" h="176213">
                              <a:moveTo>
                                <a:pt x="0" y="0"/>
                              </a:moveTo>
                              <a:lnTo>
                                <a:pt x="25616" y="0"/>
                              </a:lnTo>
                              <a:cubicBezTo>
                                <a:pt x="88989" y="533"/>
                                <a:pt x="120815" y="28702"/>
                                <a:pt x="121069" y="84480"/>
                              </a:cubicBezTo>
                              <a:cubicBezTo>
                                <a:pt x="120549" y="144297"/>
                                <a:pt x="89700" y="174879"/>
                                <a:pt x="28499" y="176213"/>
                              </a:cubicBezTo>
                              <a:lnTo>
                                <a:pt x="0" y="176213"/>
                              </a:lnTo>
                              <a:lnTo>
                                <a:pt x="0" y="138417"/>
                              </a:lnTo>
                              <a:lnTo>
                                <a:pt x="22911" y="138417"/>
                              </a:lnTo>
                              <a:cubicBezTo>
                                <a:pt x="43701" y="138150"/>
                                <a:pt x="58331" y="132918"/>
                                <a:pt x="66777" y="122720"/>
                              </a:cubicBezTo>
                              <a:cubicBezTo>
                                <a:pt x="75108" y="112788"/>
                                <a:pt x="79134" y="100317"/>
                                <a:pt x="78867" y="85293"/>
                              </a:cubicBezTo>
                              <a:cubicBezTo>
                                <a:pt x="78867" y="54432"/>
                                <a:pt x="62751" y="38608"/>
                                <a:pt x="30518"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39240" y="204480"/>
                          <a:ext cx="6840" cy="15120"/>
                        </a:xfrm>
                        <a:custGeom>
                          <a:avLst/>
                          <a:gdLst/>
                          <a:ahLst/>
                          <a:rect l="l" t="t" r="r" b="b"/>
                          <a:pathLst>
                            <a:path w="134104" h="294094">
                              <a:moveTo>
                                <a:pt x="0" y="0"/>
                              </a:moveTo>
                              <a:lnTo>
                                <a:pt x="49306" y="0"/>
                              </a:lnTo>
                              <a:cubicBezTo>
                                <a:pt x="77755" y="533"/>
                                <a:pt x="97948" y="8789"/>
                                <a:pt x="109898" y="24740"/>
                              </a:cubicBezTo>
                              <a:cubicBezTo>
                                <a:pt x="121328" y="40297"/>
                                <a:pt x="127043" y="58141"/>
                                <a:pt x="127043" y="78245"/>
                              </a:cubicBezTo>
                              <a:cubicBezTo>
                                <a:pt x="126789" y="114998"/>
                                <a:pt x="110889" y="139141"/>
                                <a:pt x="79342" y="150673"/>
                              </a:cubicBezTo>
                              <a:lnTo>
                                <a:pt x="79342" y="151473"/>
                              </a:lnTo>
                              <a:cubicBezTo>
                                <a:pt x="91991" y="153480"/>
                                <a:pt x="101859" y="159995"/>
                                <a:pt x="108958" y="170980"/>
                              </a:cubicBezTo>
                              <a:cubicBezTo>
                                <a:pt x="115791" y="182245"/>
                                <a:pt x="119665" y="196672"/>
                                <a:pt x="120566" y="214237"/>
                              </a:cubicBezTo>
                              <a:cubicBezTo>
                                <a:pt x="121608" y="240525"/>
                                <a:pt x="123055" y="259029"/>
                                <a:pt x="124884" y="269748"/>
                              </a:cubicBezTo>
                              <a:cubicBezTo>
                                <a:pt x="126459" y="281013"/>
                                <a:pt x="129533" y="289128"/>
                                <a:pt x="134104" y="294094"/>
                              </a:cubicBezTo>
                              <a:lnTo>
                                <a:pt x="89540" y="294094"/>
                              </a:lnTo>
                              <a:cubicBezTo>
                                <a:pt x="86556" y="290208"/>
                                <a:pt x="84536" y="284175"/>
                                <a:pt x="83508" y="275984"/>
                              </a:cubicBezTo>
                              <a:cubicBezTo>
                                <a:pt x="83241" y="271831"/>
                                <a:pt x="82847" y="266598"/>
                                <a:pt x="82339" y="260286"/>
                              </a:cubicBezTo>
                              <a:cubicBezTo>
                                <a:pt x="82073" y="253988"/>
                                <a:pt x="81552" y="246545"/>
                                <a:pt x="80777" y="237960"/>
                              </a:cubicBezTo>
                              <a:cubicBezTo>
                                <a:pt x="79736" y="211937"/>
                                <a:pt x="74669" y="193840"/>
                                <a:pt x="65588" y="183642"/>
                              </a:cubicBezTo>
                              <a:cubicBezTo>
                                <a:pt x="56495" y="173710"/>
                                <a:pt x="43172" y="168948"/>
                                <a:pt x="25646" y="169355"/>
                              </a:cubicBezTo>
                              <a:lnTo>
                                <a:pt x="0" y="169355"/>
                              </a:lnTo>
                              <a:lnTo>
                                <a:pt x="0" y="131572"/>
                              </a:lnTo>
                              <a:lnTo>
                                <a:pt x="33330" y="131572"/>
                              </a:lnTo>
                              <a:cubicBezTo>
                                <a:pt x="43731" y="131572"/>
                                <a:pt x="52380" y="130099"/>
                                <a:pt x="59263" y="127140"/>
                              </a:cubicBezTo>
                              <a:cubicBezTo>
                                <a:pt x="66147" y="124054"/>
                                <a:pt x="71354" y="120282"/>
                                <a:pt x="74859" y="115850"/>
                              </a:cubicBezTo>
                              <a:cubicBezTo>
                                <a:pt x="81755" y="106299"/>
                                <a:pt x="85070" y="96012"/>
                                <a:pt x="84803" y="84989"/>
                              </a:cubicBezTo>
                              <a:cubicBezTo>
                                <a:pt x="84803" y="54343"/>
                                <a:pt x="68039" y="38608"/>
                                <a:pt x="34498"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64080" y="203760"/>
                          <a:ext cx="8280" cy="15840"/>
                        </a:xfrm>
                        <a:custGeom>
                          <a:avLst/>
                          <a:gdLst/>
                          <a:ahLst/>
                          <a:rect l="l" t="t" r="r" b="b"/>
                          <a:pathLst>
                            <a:path w="158667" h="308977">
                              <a:moveTo>
                                <a:pt x="158667" y="0"/>
                              </a:moveTo>
                              <a:lnTo>
                                <a:pt x="158667" y="37796"/>
                              </a:lnTo>
                              <a:lnTo>
                                <a:pt x="113152" y="45043"/>
                              </a:lnTo>
                              <a:cubicBezTo>
                                <a:pt x="99441" y="49876"/>
                                <a:pt x="87192" y="57124"/>
                                <a:pt x="76403" y="66789"/>
                              </a:cubicBezTo>
                              <a:cubicBezTo>
                                <a:pt x="54051" y="85991"/>
                                <a:pt x="42735" y="115252"/>
                                <a:pt x="42482" y="154584"/>
                              </a:cubicBezTo>
                              <a:cubicBezTo>
                                <a:pt x="42735" y="193382"/>
                                <a:pt x="54051" y="222516"/>
                                <a:pt x="76403" y="241986"/>
                              </a:cubicBezTo>
                              <a:cubicBezTo>
                                <a:pt x="87192" y="251714"/>
                                <a:pt x="99441" y="259013"/>
                                <a:pt x="113152" y="263880"/>
                              </a:cubicBezTo>
                              <a:lnTo>
                                <a:pt x="158667" y="271182"/>
                              </a:lnTo>
                              <a:lnTo>
                                <a:pt x="158667" y="308977"/>
                              </a:lnTo>
                              <a:lnTo>
                                <a:pt x="119352" y="305461"/>
                              </a:lnTo>
                              <a:cubicBezTo>
                                <a:pt x="82990" y="299028"/>
                                <a:pt x="55508" y="283848"/>
                                <a:pt x="36906" y="259930"/>
                              </a:cubicBezTo>
                              <a:cubicBezTo>
                                <a:pt x="12217" y="228968"/>
                                <a:pt x="0" y="193865"/>
                                <a:pt x="279" y="154584"/>
                              </a:cubicBezTo>
                              <a:cubicBezTo>
                                <a:pt x="0" y="115011"/>
                                <a:pt x="12217" y="79705"/>
                                <a:pt x="36906" y="48717"/>
                              </a:cubicBezTo>
                              <a:cubicBezTo>
                                <a:pt x="55508" y="24961"/>
                                <a:pt x="82990" y="9885"/>
                                <a:pt x="119352" y="3495"/>
                              </a:cubicBezTo>
                              <a:lnTo>
                                <a:pt x="158667" y="0"/>
                              </a:lnTo>
                              <a:close/>
                            </a:path>
                          </a:pathLst>
                        </a:custGeom>
                        <a:solidFill>
                          <a:srgbClr val="181717"/>
                        </a:solidFill>
                        <a:ln>
                          <a:noFill/>
                        </a:ln>
                      </wps:spPr>
                      <wps:style>
                        <a:lnRef idx="0"/>
                        <a:fillRef idx="0"/>
                        <a:effectRef idx="0"/>
                        <a:fontRef idx="minor"/>
                      </wps:style>
                      <wps:bodyPr/>
                    </wps:wsp>
                    <wps:wsp>
                      <wps:cNvSpPr/>
                      <wps:spPr>
                        <a:xfrm>
                          <a:off x="137880" y="204480"/>
                          <a:ext cx="6480" cy="15120"/>
                        </a:xfrm>
                        <a:custGeom>
                          <a:avLst/>
                          <a:gdLst/>
                          <a:ahLst/>
                          <a:rect l="l" t="t" r="r" b="b"/>
                          <a:pathLst>
                            <a:path w="127014" h="294094">
                              <a:moveTo>
                                <a:pt x="0" y="0"/>
                              </a:moveTo>
                              <a:lnTo>
                                <a:pt x="127014" y="0"/>
                              </a:lnTo>
                              <a:lnTo>
                                <a:pt x="127014" y="37795"/>
                              </a:lnTo>
                              <a:lnTo>
                                <a:pt x="42202" y="37795"/>
                              </a:lnTo>
                              <a:lnTo>
                                <a:pt x="42202" y="131572"/>
                              </a:lnTo>
                              <a:lnTo>
                                <a:pt x="127014" y="131572"/>
                              </a:lnTo>
                              <a:lnTo>
                                <a:pt x="127014" y="169355"/>
                              </a:lnTo>
                              <a:lnTo>
                                <a:pt x="42202" y="169355"/>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00440" y="203760"/>
                          <a:ext cx="17280" cy="15840"/>
                        </a:xfrm>
                        <a:custGeom>
                          <a:avLst/>
                          <a:gdLst/>
                          <a:ahLst/>
                          <a:rect l="l" t="t" r="r" b="b"/>
                          <a:pathLst>
                            <a:path w="297269" h="309511">
                              <a:moveTo>
                                <a:pt x="149225" y="533"/>
                              </a:moveTo>
                              <a:cubicBezTo>
                                <a:pt x="180124" y="0"/>
                                <a:pt x="209283" y="6439"/>
                                <a:pt x="236690" y="19850"/>
                              </a:cubicBezTo>
                              <a:cubicBezTo>
                                <a:pt x="263830" y="33922"/>
                                <a:pt x="282473" y="60884"/>
                                <a:pt x="292595" y="100711"/>
                              </a:cubicBezTo>
                              <a:lnTo>
                                <a:pt x="247752" y="100711"/>
                              </a:lnTo>
                              <a:cubicBezTo>
                                <a:pt x="236042" y="59398"/>
                                <a:pt x="203860" y="38608"/>
                                <a:pt x="151219" y="38329"/>
                              </a:cubicBezTo>
                              <a:cubicBezTo>
                                <a:pt x="113894" y="38874"/>
                                <a:pt x="86335" y="50546"/>
                                <a:pt x="68529" y="73368"/>
                              </a:cubicBezTo>
                              <a:cubicBezTo>
                                <a:pt x="50571" y="96189"/>
                                <a:pt x="41796" y="123850"/>
                                <a:pt x="42202" y="156324"/>
                              </a:cubicBezTo>
                              <a:cubicBezTo>
                                <a:pt x="42723" y="197548"/>
                                <a:pt x="53899" y="227076"/>
                                <a:pt x="75755" y="244932"/>
                              </a:cubicBezTo>
                              <a:cubicBezTo>
                                <a:pt x="96952" y="263195"/>
                                <a:pt x="122758" y="272110"/>
                                <a:pt x="153188" y="271716"/>
                              </a:cubicBezTo>
                              <a:cubicBezTo>
                                <a:pt x="184531" y="271450"/>
                                <a:pt x="209563" y="262903"/>
                                <a:pt x="228295" y="246100"/>
                              </a:cubicBezTo>
                              <a:cubicBezTo>
                                <a:pt x="246888" y="229426"/>
                                <a:pt x="257416" y="207848"/>
                                <a:pt x="259893" y="181356"/>
                              </a:cubicBezTo>
                              <a:lnTo>
                                <a:pt x="166256" y="181356"/>
                              </a:lnTo>
                              <a:lnTo>
                                <a:pt x="166256" y="143573"/>
                              </a:lnTo>
                              <a:lnTo>
                                <a:pt x="297269" y="143573"/>
                              </a:lnTo>
                              <a:lnTo>
                                <a:pt x="297269" y="302069"/>
                              </a:lnTo>
                              <a:lnTo>
                                <a:pt x="266903" y="302069"/>
                              </a:lnTo>
                              <a:lnTo>
                                <a:pt x="259893" y="260172"/>
                              </a:lnTo>
                              <a:cubicBezTo>
                                <a:pt x="255600" y="265658"/>
                                <a:pt x="250279" y="271272"/>
                                <a:pt x="243916" y="277025"/>
                              </a:cubicBezTo>
                              <a:cubicBezTo>
                                <a:pt x="237554" y="282778"/>
                                <a:pt x="229959" y="288125"/>
                                <a:pt x="221120" y="293065"/>
                              </a:cubicBezTo>
                              <a:cubicBezTo>
                                <a:pt x="204102" y="303492"/>
                                <a:pt x="180530" y="308978"/>
                                <a:pt x="150394" y="309511"/>
                              </a:cubicBezTo>
                              <a:cubicBezTo>
                                <a:pt x="122212" y="309245"/>
                                <a:pt x="98451" y="304419"/>
                                <a:pt x="79096" y="295034"/>
                              </a:cubicBezTo>
                              <a:cubicBezTo>
                                <a:pt x="59614" y="285776"/>
                                <a:pt x="44158" y="273710"/>
                                <a:pt x="32728" y="258826"/>
                              </a:cubicBezTo>
                              <a:cubicBezTo>
                                <a:pt x="27140" y="251180"/>
                                <a:pt x="22403" y="243192"/>
                                <a:pt x="18504" y="234886"/>
                              </a:cubicBezTo>
                              <a:cubicBezTo>
                                <a:pt x="14224" y="226708"/>
                                <a:pt x="10706" y="218453"/>
                                <a:pt x="7975" y="210134"/>
                              </a:cubicBezTo>
                              <a:cubicBezTo>
                                <a:pt x="2654" y="192837"/>
                                <a:pt x="0" y="176073"/>
                                <a:pt x="0" y="159855"/>
                              </a:cubicBezTo>
                              <a:cubicBezTo>
                                <a:pt x="902" y="103657"/>
                                <a:pt x="16751" y="62763"/>
                                <a:pt x="47523" y="37147"/>
                              </a:cubicBezTo>
                              <a:cubicBezTo>
                                <a:pt x="77013" y="12471"/>
                                <a:pt x="110909" y="267"/>
                                <a:pt x="149225" y="533"/>
                              </a:cubicBezTo>
                              <a:close/>
                            </a:path>
                          </a:pathLst>
                        </a:custGeom>
                        <a:solidFill>
                          <a:srgbClr val="181717"/>
                        </a:solidFill>
                        <a:ln>
                          <a:noFill/>
                        </a:ln>
                      </wps:spPr>
                      <wps:style>
                        <a:lnRef idx="0"/>
                        <a:fillRef idx="0"/>
                        <a:effectRef idx="0"/>
                        <a:fontRef idx="minor"/>
                      </wps:style>
                      <wps:bodyPr/>
                    </wps:wsp>
                    <wps:wsp>
                      <wps:cNvSpPr/>
                      <wps:spPr>
                        <a:xfrm>
                          <a:off x="73800" y="203760"/>
                          <a:ext cx="8280" cy="15840"/>
                        </a:xfrm>
                        <a:custGeom>
                          <a:avLst/>
                          <a:gdLst/>
                          <a:ahLst/>
                          <a:rect l="l" t="t" r="r" b="b"/>
                          <a:pathLst>
                            <a:path w="158667" h="308978">
                              <a:moveTo>
                                <a:pt x="6" y="0"/>
                              </a:moveTo>
                              <a:cubicBezTo>
                                <a:pt x="28708" y="267"/>
                                <a:pt x="53194" y="4699"/>
                                <a:pt x="73450" y="13271"/>
                              </a:cubicBezTo>
                              <a:cubicBezTo>
                                <a:pt x="93580" y="21996"/>
                                <a:pt x="109950" y="33795"/>
                                <a:pt x="122549" y="48679"/>
                              </a:cubicBezTo>
                              <a:cubicBezTo>
                                <a:pt x="146717" y="79654"/>
                                <a:pt x="158667" y="114935"/>
                                <a:pt x="158401" y="154483"/>
                              </a:cubicBezTo>
                              <a:cubicBezTo>
                                <a:pt x="158667" y="193789"/>
                                <a:pt x="146717" y="228917"/>
                                <a:pt x="122549" y="259893"/>
                              </a:cubicBezTo>
                              <a:cubicBezTo>
                                <a:pt x="97745" y="291808"/>
                                <a:pt x="56890" y="308178"/>
                                <a:pt x="6" y="308978"/>
                              </a:cubicBezTo>
                              <a:lnTo>
                                <a:pt x="0" y="308978"/>
                              </a:lnTo>
                              <a:lnTo>
                                <a:pt x="0" y="271182"/>
                              </a:lnTo>
                              <a:lnTo>
                                <a:pt x="6" y="271183"/>
                              </a:lnTo>
                              <a:cubicBezTo>
                                <a:pt x="33534" y="271183"/>
                                <a:pt x="61081" y="261442"/>
                                <a:pt x="82658" y="241986"/>
                              </a:cubicBezTo>
                              <a:cubicBezTo>
                                <a:pt x="104489" y="222517"/>
                                <a:pt x="115665" y="193383"/>
                                <a:pt x="116186" y="154584"/>
                              </a:cubicBezTo>
                              <a:cubicBezTo>
                                <a:pt x="115665" y="115253"/>
                                <a:pt x="104489" y="85992"/>
                                <a:pt x="82658" y="66789"/>
                              </a:cubicBezTo>
                              <a:cubicBezTo>
                                <a:pt x="61081" y="47460"/>
                                <a:pt x="33534" y="37795"/>
                                <a:pt x="6" y="37795"/>
                              </a:cubicBezTo>
                              <a:lnTo>
                                <a:pt x="0" y="37797"/>
                              </a:lnTo>
                              <a:lnTo>
                                <a:pt x="0" y="0"/>
                              </a:lnTo>
                              <a:lnTo>
                                <a:pt x="6" y="0"/>
                              </a:lnTo>
                              <a:close/>
                            </a:path>
                          </a:pathLst>
                        </a:custGeom>
                        <a:solidFill>
                          <a:srgbClr val="181717"/>
                        </a:solidFill>
                        <a:ln>
                          <a:noFill/>
                        </a:ln>
                      </wps:spPr>
                      <wps:style>
                        <a:lnRef idx="0"/>
                        <a:fillRef idx="0"/>
                        <a:effectRef idx="0"/>
                        <a:fontRef idx="minor"/>
                      </wps:style>
                      <wps:bodyPr/>
                    </wps:wsp>
                    <wps:wsp>
                      <wps:cNvSpPr/>
                      <wps:spPr>
                        <a:xfrm>
                          <a:off x="169560" y="204480"/>
                          <a:ext cx="7560" cy="15120"/>
                        </a:xfrm>
                        <a:custGeom>
                          <a:avLst/>
                          <a:gdLst/>
                          <a:ahLst/>
                          <a:rect l="l" t="t" r="r" b="b"/>
                          <a:pathLst>
                            <a:path w="151892" h="294094">
                              <a:moveTo>
                                <a:pt x="128803" y="0"/>
                              </a:moveTo>
                              <a:lnTo>
                                <a:pt x="151892" y="0"/>
                              </a:lnTo>
                              <a:lnTo>
                                <a:pt x="151892" y="41842"/>
                              </a:lnTo>
                              <a:lnTo>
                                <a:pt x="151206" y="40208"/>
                              </a:lnTo>
                              <a:lnTo>
                                <a:pt x="97815" y="170599"/>
                              </a:lnTo>
                              <a:lnTo>
                                <a:pt x="151892" y="170599"/>
                              </a:lnTo>
                              <a:lnTo>
                                <a:pt x="151892" y="208382"/>
                              </a:lnTo>
                              <a:lnTo>
                                <a:pt x="81839" y="208382"/>
                              </a:lnTo>
                              <a:lnTo>
                                <a:pt x="45403" y="294094"/>
                              </a:lnTo>
                              <a:lnTo>
                                <a:pt x="0" y="294094"/>
                              </a:lnTo>
                              <a:lnTo>
                                <a:pt x="128803" y="0"/>
                              </a:lnTo>
                              <a:close/>
                            </a:path>
                          </a:pathLst>
                        </a:custGeom>
                        <a:solidFill>
                          <a:srgbClr val="181717"/>
                        </a:solidFill>
                        <a:ln>
                          <a:noFill/>
                        </a:ln>
                      </wps:spPr>
                      <wps:style>
                        <a:lnRef idx="0"/>
                        <a:fillRef idx="0"/>
                        <a:effectRef idx="0"/>
                        <a:fontRef idx="minor"/>
                      </wps:style>
                      <wps:bodyPr/>
                    </wps:wsp>
                    <wps:wsp>
                      <wps:cNvSpPr/>
                      <wps:spPr>
                        <a:xfrm>
                          <a:off x="145440" y="204480"/>
                          <a:ext cx="6840" cy="15120"/>
                        </a:xfrm>
                        <a:custGeom>
                          <a:avLst/>
                          <a:gdLst/>
                          <a:ahLst/>
                          <a:rect l="l" t="t" r="r" b="b"/>
                          <a:pathLst>
                            <a:path w="134098" h="294094">
                              <a:moveTo>
                                <a:pt x="0" y="0"/>
                              </a:moveTo>
                              <a:lnTo>
                                <a:pt x="49300" y="0"/>
                              </a:lnTo>
                              <a:cubicBezTo>
                                <a:pt x="77748" y="533"/>
                                <a:pt x="97954" y="8789"/>
                                <a:pt x="109905" y="24740"/>
                              </a:cubicBezTo>
                              <a:cubicBezTo>
                                <a:pt x="121322" y="40297"/>
                                <a:pt x="127050" y="58141"/>
                                <a:pt x="127050" y="78245"/>
                              </a:cubicBezTo>
                              <a:cubicBezTo>
                                <a:pt x="126783" y="114998"/>
                                <a:pt x="110883" y="139141"/>
                                <a:pt x="79336" y="150673"/>
                              </a:cubicBezTo>
                              <a:lnTo>
                                <a:pt x="79336" y="151473"/>
                              </a:lnTo>
                              <a:cubicBezTo>
                                <a:pt x="91985" y="153480"/>
                                <a:pt x="101853" y="159995"/>
                                <a:pt x="108952" y="170980"/>
                              </a:cubicBezTo>
                              <a:cubicBezTo>
                                <a:pt x="115798" y="182245"/>
                                <a:pt x="119658" y="196672"/>
                                <a:pt x="120573" y="214237"/>
                              </a:cubicBezTo>
                              <a:cubicBezTo>
                                <a:pt x="121614" y="240525"/>
                                <a:pt x="123049" y="259029"/>
                                <a:pt x="124891" y="269748"/>
                              </a:cubicBezTo>
                              <a:cubicBezTo>
                                <a:pt x="126453" y="281013"/>
                                <a:pt x="129526" y="289128"/>
                                <a:pt x="134098" y="294094"/>
                              </a:cubicBezTo>
                              <a:lnTo>
                                <a:pt x="89534" y="294094"/>
                              </a:lnTo>
                              <a:cubicBezTo>
                                <a:pt x="86549" y="290208"/>
                                <a:pt x="84543" y="284175"/>
                                <a:pt x="83501" y="275984"/>
                              </a:cubicBezTo>
                              <a:cubicBezTo>
                                <a:pt x="83247" y="271831"/>
                                <a:pt x="82854" y="266598"/>
                                <a:pt x="82333" y="260286"/>
                              </a:cubicBezTo>
                              <a:cubicBezTo>
                                <a:pt x="82079" y="253988"/>
                                <a:pt x="81558" y="246545"/>
                                <a:pt x="80783" y="237960"/>
                              </a:cubicBezTo>
                              <a:cubicBezTo>
                                <a:pt x="79742" y="211937"/>
                                <a:pt x="74675" y="193840"/>
                                <a:pt x="65582" y="183642"/>
                              </a:cubicBezTo>
                              <a:cubicBezTo>
                                <a:pt x="56488" y="173710"/>
                                <a:pt x="43179" y="168948"/>
                                <a:pt x="25640" y="169355"/>
                              </a:cubicBezTo>
                              <a:lnTo>
                                <a:pt x="0" y="169355"/>
                              </a:lnTo>
                              <a:lnTo>
                                <a:pt x="0" y="131572"/>
                              </a:lnTo>
                              <a:lnTo>
                                <a:pt x="33336" y="131572"/>
                              </a:lnTo>
                              <a:cubicBezTo>
                                <a:pt x="43725" y="131572"/>
                                <a:pt x="52374" y="130099"/>
                                <a:pt x="59257" y="127140"/>
                              </a:cubicBezTo>
                              <a:cubicBezTo>
                                <a:pt x="66153" y="124054"/>
                                <a:pt x="71348" y="120282"/>
                                <a:pt x="74865" y="115850"/>
                              </a:cubicBezTo>
                              <a:cubicBezTo>
                                <a:pt x="81762" y="106299"/>
                                <a:pt x="85063" y="96012"/>
                                <a:pt x="84797" y="84989"/>
                              </a:cubicBezTo>
                              <a:cubicBezTo>
                                <a:pt x="84797" y="54343"/>
                                <a:pt x="68033" y="38608"/>
                                <a:pt x="34505" y="37795"/>
                              </a:cubicBezTo>
                              <a:lnTo>
                                <a:pt x="0" y="37795"/>
                              </a:lnTo>
                              <a:lnTo>
                                <a:pt x="0" y="0"/>
                              </a:lnTo>
                              <a:close/>
                            </a:path>
                          </a:pathLst>
                        </a:custGeom>
                        <a:solidFill>
                          <a:srgbClr val="181717"/>
                        </a:solidFill>
                        <a:ln>
                          <a:noFill/>
                        </a:ln>
                      </wps:spPr>
                      <wps:style>
                        <a:lnRef idx="0"/>
                        <a:fillRef idx="0"/>
                        <a:effectRef idx="0"/>
                        <a:fontRef idx="minor"/>
                      </wps:style>
                      <wps:bodyPr/>
                    </wps:wsp>
                    <wps:wsp>
                      <wps:cNvSpPr/>
                      <wps:spPr>
                        <a:xfrm>
                          <a:off x="285120" y="204480"/>
                          <a:ext cx="12600" cy="15120"/>
                        </a:xfrm>
                        <a:custGeom>
                          <a:avLst/>
                          <a:gdLst/>
                          <a:ahLst/>
                          <a:rect l="l" t="t" r="r" b="b"/>
                          <a:pathLst>
                            <a:path w="233108" h="294094">
                              <a:moveTo>
                                <a:pt x="0" y="0"/>
                              </a:moveTo>
                              <a:lnTo>
                                <a:pt x="229006" y="0"/>
                              </a:lnTo>
                              <a:lnTo>
                                <a:pt x="229006" y="37795"/>
                              </a:lnTo>
                              <a:lnTo>
                                <a:pt x="42202" y="37795"/>
                              </a:lnTo>
                              <a:lnTo>
                                <a:pt x="42202" y="123330"/>
                              </a:lnTo>
                              <a:lnTo>
                                <a:pt x="223355" y="123330"/>
                              </a:lnTo>
                              <a:lnTo>
                                <a:pt x="223355" y="161112"/>
                              </a:lnTo>
                              <a:lnTo>
                                <a:pt x="42202" y="161112"/>
                              </a:lnTo>
                              <a:lnTo>
                                <a:pt x="42202" y="256299"/>
                              </a:lnTo>
                              <a:lnTo>
                                <a:pt x="233108" y="256299"/>
                              </a:lnTo>
                              <a:lnTo>
                                <a:pt x="233108"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245880" y="204480"/>
                          <a:ext cx="19080" cy="15120"/>
                        </a:xfrm>
                        <a:custGeom>
                          <a:avLst/>
                          <a:gdLst/>
                          <a:ahLst/>
                          <a:rect l="l" t="t" r="r" b="b"/>
                          <a:pathLst>
                            <a:path w="345148" h="294094">
                              <a:moveTo>
                                <a:pt x="0" y="0"/>
                              </a:moveTo>
                              <a:lnTo>
                                <a:pt x="59436" y="0"/>
                              </a:lnTo>
                              <a:lnTo>
                                <a:pt x="172276" y="243827"/>
                              </a:lnTo>
                              <a:lnTo>
                                <a:pt x="286550" y="0"/>
                              </a:lnTo>
                              <a:lnTo>
                                <a:pt x="345148" y="0"/>
                              </a:lnTo>
                              <a:lnTo>
                                <a:pt x="345148" y="294094"/>
                              </a:lnTo>
                              <a:lnTo>
                                <a:pt x="302933" y="294094"/>
                              </a:lnTo>
                              <a:lnTo>
                                <a:pt x="302933" y="50267"/>
                              </a:lnTo>
                              <a:lnTo>
                                <a:pt x="302158" y="50267"/>
                              </a:lnTo>
                              <a:lnTo>
                                <a:pt x="191198" y="294094"/>
                              </a:lnTo>
                              <a:lnTo>
                                <a:pt x="153556" y="294094"/>
                              </a:lnTo>
                              <a:lnTo>
                                <a:pt x="42977" y="55093"/>
                              </a:lnTo>
                              <a:lnTo>
                                <a:pt x="42202" y="55093"/>
                              </a:lnTo>
                              <a:lnTo>
                                <a:pt x="42202"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205200" y="204480"/>
                          <a:ext cx="19800" cy="15120"/>
                        </a:xfrm>
                        <a:custGeom>
                          <a:avLst/>
                          <a:gdLst/>
                          <a:ahLst/>
                          <a:rect l="l" t="t" r="r" b="b"/>
                          <a:pathLst>
                            <a:path w="345148" h="294094">
                              <a:moveTo>
                                <a:pt x="0" y="0"/>
                              </a:moveTo>
                              <a:lnTo>
                                <a:pt x="59449" y="0"/>
                              </a:lnTo>
                              <a:lnTo>
                                <a:pt x="172288" y="243827"/>
                              </a:lnTo>
                              <a:lnTo>
                                <a:pt x="286563" y="0"/>
                              </a:lnTo>
                              <a:lnTo>
                                <a:pt x="345148" y="0"/>
                              </a:lnTo>
                              <a:lnTo>
                                <a:pt x="345148" y="294094"/>
                              </a:lnTo>
                              <a:lnTo>
                                <a:pt x="302945" y="294094"/>
                              </a:lnTo>
                              <a:lnTo>
                                <a:pt x="302945" y="50267"/>
                              </a:lnTo>
                              <a:lnTo>
                                <a:pt x="302171" y="50267"/>
                              </a:lnTo>
                              <a:lnTo>
                                <a:pt x="191198" y="294094"/>
                              </a:lnTo>
                              <a:lnTo>
                                <a:pt x="153568" y="294094"/>
                              </a:lnTo>
                              <a:lnTo>
                                <a:pt x="42989" y="55093"/>
                              </a:lnTo>
                              <a:lnTo>
                                <a:pt x="42214" y="55093"/>
                              </a:lnTo>
                              <a:lnTo>
                                <a:pt x="42214" y="294094"/>
                              </a:lnTo>
                              <a:lnTo>
                                <a:pt x="0" y="294094"/>
                              </a:lnTo>
                              <a:lnTo>
                                <a:pt x="0" y="0"/>
                              </a:lnTo>
                              <a:close/>
                            </a:path>
                          </a:pathLst>
                        </a:custGeom>
                        <a:solidFill>
                          <a:srgbClr val="181717"/>
                        </a:solidFill>
                        <a:ln>
                          <a:noFill/>
                        </a:ln>
                      </wps:spPr>
                      <wps:style>
                        <a:lnRef idx="0"/>
                        <a:fillRef idx="0"/>
                        <a:effectRef idx="0"/>
                        <a:fontRef idx="minor"/>
                      </wps:style>
                      <wps:bodyPr/>
                    </wps:wsp>
                    <wps:wsp>
                      <wps:cNvSpPr/>
                      <wps:spPr>
                        <a:xfrm>
                          <a:off x="178920" y="204480"/>
                          <a:ext cx="8280" cy="15120"/>
                        </a:xfrm>
                        <a:custGeom>
                          <a:avLst/>
                          <a:gdLst/>
                          <a:ahLst/>
                          <a:rect l="l" t="t" r="r" b="b"/>
                          <a:pathLst>
                            <a:path w="154229" h="294094">
                              <a:moveTo>
                                <a:pt x="0" y="0"/>
                              </a:moveTo>
                              <a:lnTo>
                                <a:pt x="25235" y="0"/>
                              </a:lnTo>
                              <a:lnTo>
                                <a:pt x="154229" y="294094"/>
                              </a:lnTo>
                              <a:lnTo>
                                <a:pt x="105905" y="294094"/>
                              </a:lnTo>
                              <a:lnTo>
                                <a:pt x="69469" y="208382"/>
                              </a:lnTo>
                              <a:lnTo>
                                <a:pt x="0" y="208382"/>
                              </a:lnTo>
                              <a:lnTo>
                                <a:pt x="0" y="170599"/>
                              </a:lnTo>
                              <a:lnTo>
                                <a:pt x="54077" y="170599"/>
                              </a:lnTo>
                              <a:lnTo>
                                <a:pt x="0" y="41842"/>
                              </a:lnTo>
                              <a:lnTo>
                                <a:pt x="0" y="0"/>
                              </a:lnTo>
                              <a:close/>
                            </a:path>
                          </a:pathLst>
                        </a:custGeom>
                        <a:solidFill>
                          <a:srgbClr val="181717"/>
                        </a:solidFill>
                        <a:ln>
                          <a:noFill/>
                        </a:ln>
                      </wps:spPr>
                      <wps:style>
                        <a:lnRef idx="0"/>
                        <a:fillRef idx="0"/>
                        <a:effectRef idx="0"/>
                        <a:fontRef idx="minor"/>
                      </wps:style>
                      <wps:bodyPr/>
                    </wps:wsp>
                  </wpg:wgp>
                </a:graphicData>
              </a:graphic>
            </wp:anchor>
          </w:drawing>
        </mc:Choice>
        <mc:Fallback>
          <w:pict>
            <v:group id="shape_0" alt="Group 277" style="position:absolute;margin-left:2.9pt;margin-top:-6.05pt;width:35.3pt;height:17.3pt" coordorigin="58,-121" coordsize="706,346"/>
          </w:pict>
        </mc:Fallback>
      </mc:AlternateContent>
    </w:r>
    <w:r>
      <w:rPr>
        <w:rFonts w:cs="Arial" w:ascii="Arial" w:hAnsi="Arial"/>
        <w:sz w:val="18"/>
        <w:szCs w:val="18"/>
      </w:rPr>
      <w:tab/>
      <w:tab/>
      <w:t>2016 Application for Kellogg Rural Leadership Programme</w:t>
      <w:tab/>
      <w:t xml:space="preserve">Page </w:t>
    </w:r>
    <w:r>
      <w:rPr>
        <w:rFonts w:cs="Arial" w:ascii="Arial" w:hAnsi="Arial"/>
        <w:sz w:val="18"/>
        <w:szCs w:val="18"/>
      </w:rPr>
      <w:fldChar w:fldCharType="begin"/>
    </w:r>
    <w:r>
      <w:instrText> PAGE </w:instrText>
    </w:r>
    <w:r>
      <w:fldChar w:fldCharType="separate"/>
    </w:r>
    <w:r>
      <w:t>2</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embedSystemFonts/>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N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NZ" w:eastAsia="en-NZ" w:bidi="ar-SA"/>
      </w:rPr>
    </w:rPrDefault>
    <w:pPrDefault>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c26b0"/>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n-NZ" w:eastAsia="en-US" w:bidi="ar-SA"/>
    </w:rPr>
  </w:style>
  <w:style w:type="paragraph" w:styleId="Heading1">
    <w:name w:val="Heading 1"/>
    <w:basedOn w:val="Normal"/>
    <w:next w:val="Normal"/>
    <w:link w:val="Heading1Char"/>
    <w:uiPriority w:val="9"/>
    <w:qFormat/>
    <w:rsid w:val="00084e8b"/>
    <w:pPr>
      <w:pBdr>
        <w:top w:val="single" w:sz="24" w:space="0" w:color="4F81BD"/>
        <w:left w:val="single" w:sz="24" w:space="0" w:color="4F81BD"/>
        <w:bottom w:val="single" w:sz="24" w:space="0" w:color="4F81BD"/>
        <w:right w:val="single" w:sz="24" w:space="0" w:color="4F81BD"/>
      </w:pBdr>
      <w:shd w:val="clear" w:color="auto" w:fill="4F81BD"/>
      <w:outlineLvl w:val="0"/>
    </w:pPr>
    <w:rPr>
      <w:caps/>
      <w:color w:val="FFFFFF"/>
      <w:spacing w:val="15"/>
    </w:rPr>
  </w:style>
  <w:style w:type="paragraph" w:styleId="Heading2">
    <w:name w:val="Heading 2"/>
    <w:basedOn w:val="Normal"/>
    <w:next w:val="Normal"/>
    <w:link w:val="Heading2Char"/>
    <w:uiPriority w:val="9"/>
    <w:qFormat/>
    <w:rsid w:val="00084e8b"/>
    <w:pPr>
      <w:pBdr>
        <w:top w:val="single" w:sz="24" w:space="0" w:color="DBE5F1"/>
        <w:left w:val="single" w:sz="24" w:space="0" w:color="DBE5F1"/>
        <w:bottom w:val="single" w:sz="24" w:space="0" w:color="DBE5F1"/>
        <w:right w:val="single" w:sz="24" w:space="0" w:color="DBE5F1"/>
      </w:pBdr>
      <w:shd w:val="clear" w:color="auto" w:fill="DBE5F1"/>
      <w:outlineLvl w:val="1"/>
    </w:pPr>
    <w:rPr>
      <w:caps/>
      <w:spacing w:val="15"/>
    </w:rPr>
  </w:style>
  <w:style w:type="paragraph" w:styleId="Heading3">
    <w:name w:val="Heading 3"/>
    <w:basedOn w:val="Normal"/>
    <w:next w:val="Normal"/>
    <w:link w:val="Heading3Char"/>
    <w:uiPriority w:val="9"/>
    <w:qFormat/>
    <w:rsid w:val="00084e8b"/>
    <w:pPr>
      <w:pBdr>
        <w:top w:val="single" w:sz="6" w:space="2" w:color="4F81BD"/>
      </w:pBdr>
      <w:spacing w:before="300" w:after="160"/>
      <w:outlineLvl w:val="2"/>
    </w:pPr>
    <w:rPr>
      <w:caps/>
      <w:color w:val="243F60"/>
      <w:spacing w:val="15"/>
    </w:rPr>
  </w:style>
  <w:style w:type="paragraph" w:styleId="Heading4">
    <w:name w:val="Heading 4"/>
    <w:basedOn w:val="Normal"/>
    <w:next w:val="Normal"/>
    <w:link w:val="Heading4Char"/>
    <w:uiPriority w:val="9"/>
    <w:qFormat/>
    <w:rsid w:val="00084e8b"/>
    <w:pPr>
      <w:pBdr>
        <w:top w:val="dotted" w:sz="6" w:space="2" w:color="4F81BD"/>
      </w:pBdr>
      <w:spacing w:before="200" w:after="160"/>
      <w:outlineLvl w:val="3"/>
    </w:pPr>
    <w:rPr>
      <w:caps/>
      <w:color w:val="365F91"/>
      <w:spacing w:val="10"/>
    </w:rPr>
  </w:style>
  <w:style w:type="paragraph" w:styleId="Heading5">
    <w:name w:val="Heading 5"/>
    <w:basedOn w:val="Normal"/>
    <w:next w:val="Normal"/>
    <w:link w:val="Heading5Char"/>
    <w:uiPriority w:val="9"/>
    <w:qFormat/>
    <w:rsid w:val="00084e8b"/>
    <w:pPr>
      <w:pBdr>
        <w:bottom w:val="single" w:sz="6" w:space="1" w:color="4F81BD"/>
      </w:pBdr>
      <w:spacing w:before="200" w:after="160"/>
      <w:outlineLvl w:val="4"/>
    </w:pPr>
    <w:rPr>
      <w:caps/>
      <w:color w:val="365F91"/>
      <w:spacing w:val="10"/>
    </w:rPr>
  </w:style>
  <w:style w:type="paragraph" w:styleId="Heading6">
    <w:name w:val="Heading 6"/>
    <w:basedOn w:val="Normal"/>
    <w:next w:val="Normal"/>
    <w:link w:val="Heading6Char"/>
    <w:uiPriority w:val="9"/>
    <w:qFormat/>
    <w:rsid w:val="00084e8b"/>
    <w:pPr>
      <w:pBdr>
        <w:bottom w:val="dotted" w:sz="6" w:space="1" w:color="4F81BD"/>
      </w:pBdr>
      <w:spacing w:before="200" w:after="160"/>
      <w:outlineLvl w:val="5"/>
    </w:pPr>
    <w:rPr>
      <w:caps/>
      <w:color w:val="365F91"/>
      <w:spacing w:val="10"/>
    </w:rPr>
  </w:style>
  <w:style w:type="paragraph" w:styleId="Heading7">
    <w:name w:val="Heading 7"/>
    <w:basedOn w:val="Normal"/>
    <w:next w:val="Normal"/>
    <w:link w:val="Heading7Char"/>
    <w:uiPriority w:val="9"/>
    <w:qFormat/>
    <w:rsid w:val="00084e8b"/>
    <w:pPr>
      <w:spacing w:before="200" w:after="160"/>
      <w:outlineLvl w:val="6"/>
    </w:pPr>
    <w:rPr>
      <w:caps/>
      <w:color w:val="365F91"/>
      <w:spacing w:val="10"/>
    </w:rPr>
  </w:style>
  <w:style w:type="paragraph" w:styleId="Heading8">
    <w:name w:val="Heading 8"/>
    <w:basedOn w:val="Normal"/>
    <w:next w:val="Normal"/>
    <w:link w:val="Heading8Char"/>
    <w:uiPriority w:val="9"/>
    <w:qFormat/>
    <w:rsid w:val="00084e8b"/>
    <w:pPr>
      <w:spacing w:before="200" w:after="160"/>
      <w:outlineLvl w:val="7"/>
    </w:pPr>
    <w:rPr>
      <w:caps/>
      <w:spacing w:val="10"/>
      <w:sz w:val="18"/>
      <w:szCs w:val="18"/>
    </w:rPr>
  </w:style>
  <w:style w:type="paragraph" w:styleId="Heading9">
    <w:name w:val="Heading 9"/>
    <w:basedOn w:val="Normal"/>
    <w:next w:val="Normal"/>
    <w:link w:val="Heading9Char"/>
    <w:uiPriority w:val="9"/>
    <w:qFormat/>
    <w:rsid w:val="00084e8b"/>
    <w:pPr>
      <w:spacing w:before="200" w:after="160"/>
      <w:outlineLvl w:val="8"/>
    </w:pPr>
    <w:rPr>
      <w:i/>
      <w:iCs/>
      <w:caps/>
      <w:spacing w:val="10"/>
      <w:sz w:val="18"/>
      <w:szCs w:val="18"/>
    </w:rPr>
  </w:style>
  <w:style w:type="character" w:styleId="DefaultParagraphFont" w:default="1">
    <w:name w:val="Default Paragraph Font"/>
    <w:uiPriority w:val="1"/>
    <w:semiHidden/>
    <w:unhideWhenUsed/>
    <w:qFormat/>
    <w:rsid w:val="003c26b0"/>
    <w:rPr/>
  </w:style>
  <w:style w:type="character" w:styleId="InternetLink">
    <w:name w:val="Internet Link"/>
    <w:uiPriority w:val="99"/>
    <w:rsid w:val="00297185"/>
    <w:rPr>
      <w:color w:val="0000FF"/>
      <w:u w:val="single"/>
    </w:rPr>
  </w:style>
  <w:style w:type="character" w:styleId="Pagenumber">
    <w:name w:val="page number"/>
    <w:basedOn w:val="DefaultParagraphFont"/>
    <w:qFormat/>
    <w:rsid w:val="00f64e0f"/>
    <w:rPr/>
  </w:style>
  <w:style w:type="character" w:styleId="Annotationreference">
    <w:name w:val="annotation reference"/>
    <w:qFormat/>
    <w:rsid w:val="00916b6b"/>
    <w:rPr>
      <w:sz w:val="18"/>
      <w:szCs w:val="18"/>
    </w:rPr>
  </w:style>
  <w:style w:type="character" w:styleId="CommentTextChar" w:customStyle="1">
    <w:name w:val="Comment Text Char"/>
    <w:link w:val="CommentText"/>
    <w:qFormat/>
    <w:rsid w:val="00916b6b"/>
    <w:rPr>
      <w:rFonts w:ascii="Calibri" w:hAnsi="Calibri" w:eastAsia="MS Mincho" w:cs="Times New Roman"/>
      <w:sz w:val="24"/>
      <w:szCs w:val="24"/>
      <w:lang w:val="en-US" w:eastAsia="en-US"/>
    </w:rPr>
  </w:style>
  <w:style w:type="character" w:styleId="CommentSubjectChar" w:customStyle="1">
    <w:name w:val="Comment Subject Char"/>
    <w:link w:val="CommentSubject"/>
    <w:qFormat/>
    <w:rsid w:val="00916b6b"/>
    <w:rPr>
      <w:rFonts w:ascii="Calibri" w:hAnsi="Calibri" w:eastAsia="MS Mincho" w:cs="Times New Roman"/>
      <w:b/>
      <w:bCs/>
      <w:sz w:val="24"/>
      <w:szCs w:val="24"/>
      <w:lang w:val="en-US" w:eastAsia="en-US"/>
    </w:rPr>
  </w:style>
  <w:style w:type="character" w:styleId="FollowedHyperlink">
    <w:name w:val="FollowedHyperlink"/>
    <w:qFormat/>
    <w:rsid w:val="00916b6b"/>
    <w:rPr>
      <w:color w:val="800080"/>
      <w:u w:val="single"/>
    </w:rPr>
  </w:style>
  <w:style w:type="character" w:styleId="Heading3Char" w:customStyle="1">
    <w:name w:val="Heading 3 Char"/>
    <w:link w:val="Heading3"/>
    <w:uiPriority w:val="9"/>
    <w:semiHidden/>
    <w:qFormat/>
    <w:rsid w:val="00084e8b"/>
    <w:rPr>
      <w:rFonts w:ascii="Calibri" w:hAnsi="Calibri" w:eastAsia="Calibri" w:cs="Times New Roman"/>
      <w:caps/>
      <w:color w:val="243F60"/>
      <w:spacing w:val="15"/>
      <w:lang w:eastAsia="en-US"/>
    </w:rPr>
  </w:style>
  <w:style w:type="character" w:styleId="Heading4Char" w:customStyle="1">
    <w:name w:val="Heading 4 Char"/>
    <w:link w:val="Heading4"/>
    <w:uiPriority w:val="9"/>
    <w:semiHidden/>
    <w:qFormat/>
    <w:rsid w:val="00084e8b"/>
    <w:rPr>
      <w:rFonts w:ascii="Calibri" w:hAnsi="Calibri" w:eastAsia="Calibri" w:cs="Times New Roman"/>
      <w:caps/>
      <w:color w:val="365F91"/>
      <w:spacing w:val="10"/>
      <w:lang w:eastAsia="en-US"/>
    </w:rPr>
  </w:style>
  <w:style w:type="character" w:styleId="Heading5Char" w:customStyle="1">
    <w:name w:val="Heading 5 Char"/>
    <w:link w:val="Heading5"/>
    <w:uiPriority w:val="9"/>
    <w:semiHidden/>
    <w:qFormat/>
    <w:rsid w:val="00084e8b"/>
    <w:rPr>
      <w:rFonts w:ascii="Calibri" w:hAnsi="Calibri" w:eastAsia="Calibri" w:cs="Times New Roman"/>
      <w:caps/>
      <w:color w:val="365F91"/>
      <w:spacing w:val="10"/>
      <w:lang w:eastAsia="en-US"/>
    </w:rPr>
  </w:style>
  <w:style w:type="character" w:styleId="Heading6Char" w:customStyle="1">
    <w:name w:val="Heading 6 Char"/>
    <w:link w:val="Heading6"/>
    <w:uiPriority w:val="9"/>
    <w:semiHidden/>
    <w:qFormat/>
    <w:rsid w:val="00084e8b"/>
    <w:rPr>
      <w:rFonts w:ascii="Calibri" w:hAnsi="Calibri" w:eastAsia="Calibri" w:cs="Times New Roman"/>
      <w:caps/>
      <w:color w:val="365F91"/>
      <w:spacing w:val="10"/>
      <w:lang w:eastAsia="en-US"/>
    </w:rPr>
  </w:style>
  <w:style w:type="character" w:styleId="Heading7Char" w:customStyle="1">
    <w:name w:val="Heading 7 Char"/>
    <w:link w:val="Heading7"/>
    <w:uiPriority w:val="9"/>
    <w:semiHidden/>
    <w:qFormat/>
    <w:rsid w:val="00084e8b"/>
    <w:rPr>
      <w:rFonts w:ascii="Calibri" w:hAnsi="Calibri" w:eastAsia="Calibri" w:cs="Times New Roman"/>
      <w:caps/>
      <w:color w:val="365F91"/>
      <w:spacing w:val="10"/>
      <w:lang w:eastAsia="en-US"/>
    </w:rPr>
  </w:style>
  <w:style w:type="character" w:styleId="Heading8Char" w:customStyle="1">
    <w:name w:val="Heading 8 Char"/>
    <w:link w:val="Heading8"/>
    <w:uiPriority w:val="9"/>
    <w:semiHidden/>
    <w:qFormat/>
    <w:rsid w:val="00084e8b"/>
    <w:rPr>
      <w:rFonts w:ascii="Calibri" w:hAnsi="Calibri" w:eastAsia="Calibri" w:cs="Times New Roman"/>
      <w:caps/>
      <w:spacing w:val="10"/>
      <w:sz w:val="18"/>
      <w:szCs w:val="18"/>
      <w:lang w:eastAsia="en-US"/>
    </w:rPr>
  </w:style>
  <w:style w:type="character" w:styleId="Heading9Char" w:customStyle="1">
    <w:name w:val="Heading 9 Char"/>
    <w:link w:val="Heading9"/>
    <w:uiPriority w:val="9"/>
    <w:semiHidden/>
    <w:qFormat/>
    <w:rsid w:val="00084e8b"/>
    <w:rPr>
      <w:rFonts w:ascii="Calibri" w:hAnsi="Calibri" w:eastAsia="Calibri" w:cs="Times New Roman"/>
      <w:i/>
      <w:iCs/>
      <w:caps/>
      <w:spacing w:val="10"/>
      <w:sz w:val="18"/>
      <w:szCs w:val="18"/>
      <w:lang w:eastAsia="en-US"/>
    </w:rPr>
  </w:style>
  <w:style w:type="character" w:styleId="Heading1Char" w:customStyle="1">
    <w:name w:val="Heading 1 Char"/>
    <w:link w:val="Heading1"/>
    <w:uiPriority w:val="9"/>
    <w:qFormat/>
    <w:rsid w:val="00084e8b"/>
    <w:rPr>
      <w:rFonts w:ascii="Calibri" w:hAnsi="Calibri" w:eastAsia="Calibri" w:cs="Times New Roman"/>
      <w:caps/>
      <w:color w:val="FFFFFF"/>
      <w:spacing w:val="15"/>
      <w:sz w:val="22"/>
      <w:szCs w:val="22"/>
      <w:shd w:fill="4F81BD" w:val="clear"/>
      <w:lang w:eastAsia="en-US"/>
    </w:rPr>
  </w:style>
  <w:style w:type="character" w:styleId="Heading2Char" w:customStyle="1">
    <w:name w:val="Heading 2 Char"/>
    <w:link w:val="Heading2"/>
    <w:uiPriority w:val="9"/>
    <w:qFormat/>
    <w:rsid w:val="00084e8b"/>
    <w:rPr>
      <w:rFonts w:ascii="Calibri" w:hAnsi="Calibri" w:eastAsia="Calibri" w:cs="Times New Roman"/>
      <w:caps/>
      <w:spacing w:val="15"/>
      <w:shd w:fill="DBE5F1" w:val="clear"/>
      <w:lang w:eastAsia="en-US"/>
    </w:rPr>
  </w:style>
  <w:style w:type="character" w:styleId="TitleChar" w:customStyle="1">
    <w:name w:val="Title Char"/>
    <w:link w:val="Title"/>
    <w:uiPriority w:val="10"/>
    <w:qFormat/>
    <w:rsid w:val="00084e8b"/>
    <w:rPr>
      <w:rFonts w:ascii="Cambria" w:hAnsi="Cambria" w:eastAsia="MS Gothic" w:cs="Times New Roman"/>
      <w:caps/>
      <w:color w:val="4F81BD"/>
      <w:spacing w:val="10"/>
      <w:sz w:val="52"/>
      <w:szCs w:val="52"/>
      <w:lang w:eastAsia="en-US"/>
    </w:rPr>
  </w:style>
  <w:style w:type="character" w:styleId="SubtitleChar" w:customStyle="1">
    <w:name w:val="Subtitle Char"/>
    <w:link w:val="Subtitle"/>
    <w:uiPriority w:val="11"/>
    <w:qFormat/>
    <w:rsid w:val="00084e8b"/>
    <w:rPr>
      <w:rFonts w:ascii="Calibri" w:hAnsi="Calibri" w:eastAsia="Calibri" w:cs="Times New Roman"/>
      <w:caps/>
      <w:color w:val="595959"/>
      <w:spacing w:val="10"/>
      <w:sz w:val="21"/>
      <w:szCs w:val="21"/>
      <w:lang w:eastAsia="en-US"/>
    </w:rPr>
  </w:style>
  <w:style w:type="character" w:styleId="Strong">
    <w:name w:val="Strong"/>
    <w:uiPriority w:val="22"/>
    <w:qFormat/>
    <w:rsid w:val="00084e8b"/>
    <w:rPr>
      <w:b/>
      <w:bCs/>
    </w:rPr>
  </w:style>
  <w:style w:type="character" w:styleId="Emphasis">
    <w:name w:val="Emphasis"/>
    <w:uiPriority w:val="20"/>
    <w:qFormat/>
    <w:rsid w:val="00084e8b"/>
    <w:rPr>
      <w:caps/>
      <w:color w:val="243F60"/>
      <w:spacing w:val="5"/>
    </w:rPr>
  </w:style>
  <w:style w:type="character" w:styleId="ColorfulGridAccent1Char" w:customStyle="1">
    <w:name w:val="Colorful Grid - Accent 1 Char"/>
    <w:link w:val="ColorfulGrid-Accent11"/>
    <w:uiPriority w:val="29"/>
    <w:qFormat/>
    <w:rsid w:val="00084e8b"/>
    <w:rPr>
      <w:rFonts w:ascii="Calibri" w:hAnsi="Calibri" w:eastAsia="Calibri" w:cs="Times New Roman"/>
      <w:i/>
      <w:iCs/>
      <w:sz w:val="24"/>
      <w:szCs w:val="24"/>
      <w:lang w:eastAsia="en-US"/>
    </w:rPr>
  </w:style>
  <w:style w:type="character" w:styleId="LightShadingAccent2Char" w:customStyle="1">
    <w:name w:val="Light Shading - Accent 2 Char"/>
    <w:link w:val="LightShading-Accent21"/>
    <w:uiPriority w:val="30"/>
    <w:qFormat/>
    <w:rsid w:val="00084e8b"/>
    <w:rPr>
      <w:rFonts w:ascii="Calibri" w:hAnsi="Calibri" w:eastAsia="Calibri" w:cs="Times New Roman"/>
      <w:color w:val="4F81BD"/>
      <w:sz w:val="24"/>
      <w:szCs w:val="24"/>
      <w:lang w:eastAsia="en-US"/>
    </w:rPr>
  </w:style>
  <w:style w:type="character" w:styleId="PlainTable31" w:customStyle="1">
    <w:name w:val="Plain Table 31"/>
    <w:uiPriority w:val="19"/>
    <w:qFormat/>
    <w:rsid w:val="00084e8b"/>
    <w:rPr>
      <w:i/>
      <w:iCs/>
      <w:color w:val="243F60"/>
    </w:rPr>
  </w:style>
  <w:style w:type="character" w:styleId="PlainTable41" w:customStyle="1">
    <w:name w:val="Plain Table 41"/>
    <w:uiPriority w:val="21"/>
    <w:qFormat/>
    <w:rsid w:val="00084e8b"/>
    <w:rPr>
      <w:b/>
      <w:bCs/>
      <w:caps/>
      <w:color w:val="243F60"/>
      <w:spacing w:val="10"/>
    </w:rPr>
  </w:style>
  <w:style w:type="character" w:styleId="PlainTable51" w:customStyle="1">
    <w:name w:val="Plain Table 51"/>
    <w:uiPriority w:val="31"/>
    <w:qFormat/>
    <w:rsid w:val="00084e8b"/>
    <w:rPr>
      <w:b/>
      <w:bCs/>
      <w:color w:val="4F81BD"/>
    </w:rPr>
  </w:style>
  <w:style w:type="character" w:styleId="TableGridLight1" w:customStyle="1">
    <w:name w:val="Table Grid Light1"/>
    <w:uiPriority w:val="32"/>
    <w:qFormat/>
    <w:rsid w:val="00084e8b"/>
    <w:rPr>
      <w:b/>
      <w:bCs/>
      <w:i/>
      <w:iCs/>
      <w:caps/>
      <w:color w:val="4F81BD"/>
    </w:rPr>
  </w:style>
  <w:style w:type="character" w:styleId="GridTable1Light1" w:customStyle="1">
    <w:name w:val="Grid Table 1 Light1"/>
    <w:uiPriority w:val="33"/>
    <w:qFormat/>
    <w:rsid w:val="00084e8b"/>
    <w:rPr>
      <w:b/>
      <w:bCs/>
      <w:i/>
      <w:iCs/>
      <w:spacing w:val="0"/>
    </w:rPr>
  </w:style>
  <w:style w:type="character" w:styleId="FooterChar" w:customStyle="1">
    <w:name w:val="Footer Char"/>
    <w:link w:val="Footer"/>
    <w:uiPriority w:val="99"/>
    <w:qFormat/>
    <w:rsid w:val="00963e0e"/>
    <w:rPr>
      <w:rFonts w:ascii="Calibri" w:hAnsi="Calibri" w:eastAsia="Calibri" w:cs="Times New Roman"/>
      <w:sz w:val="16"/>
      <w:szCs w:val="22"/>
      <w:lang w:eastAsia="en-US"/>
    </w:rPr>
  </w:style>
  <w:style w:type="character" w:styleId="Appleconvertedspace" w:customStyle="1">
    <w:name w:val="apple-converted-space"/>
    <w:qFormat/>
    <w:rsid w:val="001d06f1"/>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b w:val="false"/>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StrongEmphasis">
    <w:name w:val="Strong Emphasis"/>
    <w:qFormat/>
    <w:rPr>
      <w:b/>
      <w:bCs/>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rsid w:val="00a66c10"/>
    <w:pPr>
      <w:tabs>
        <w:tab w:val="center" w:pos="4153" w:leader="none"/>
        <w:tab w:val="right" w:pos="8306" w:leader="none"/>
      </w:tabs>
    </w:pPr>
    <w:rPr/>
  </w:style>
  <w:style w:type="paragraph" w:styleId="Footer">
    <w:name w:val="Footer"/>
    <w:basedOn w:val="Normal"/>
    <w:link w:val="FooterChar"/>
    <w:uiPriority w:val="99"/>
    <w:rsid w:val="00a66c10"/>
    <w:pPr>
      <w:tabs>
        <w:tab w:val="center" w:pos="4153" w:leader="none"/>
        <w:tab w:val="right" w:pos="8306" w:leader="none"/>
      </w:tabs>
    </w:pPr>
    <w:rPr>
      <w:sz w:val="16"/>
    </w:rPr>
  </w:style>
  <w:style w:type="paragraph" w:styleId="DocumentMap">
    <w:name w:val="Document Map"/>
    <w:basedOn w:val="Normal"/>
    <w:semiHidden/>
    <w:qFormat/>
    <w:rsid w:val="00a66c10"/>
    <w:pPr>
      <w:shd w:val="clear" w:color="auto" w:fill="000080"/>
    </w:pPr>
    <w:rPr>
      <w:rFonts w:ascii="Tahoma" w:hAnsi="Tahoma"/>
    </w:rPr>
  </w:style>
  <w:style w:type="paragraph" w:styleId="Envelopeaddress">
    <w:name w:val="envelope address"/>
    <w:basedOn w:val="Normal"/>
    <w:qFormat/>
    <w:rsid w:val="00a66c10"/>
    <w:pPr>
      <w:ind w:left="2880" w:hanging="0"/>
    </w:pPr>
    <w:rPr/>
  </w:style>
  <w:style w:type="paragraph" w:styleId="BodyText2">
    <w:name w:val="Body Text 2"/>
    <w:basedOn w:val="Normal"/>
    <w:qFormat/>
    <w:rsid w:val="00d20dff"/>
    <w:pPr>
      <w:widowControl w:val="false"/>
    </w:pPr>
    <w:rPr>
      <w:lang w:val="en-GB"/>
    </w:rPr>
  </w:style>
  <w:style w:type="paragraph" w:styleId="BalloonText">
    <w:name w:val="Balloon Text"/>
    <w:basedOn w:val="Normal"/>
    <w:semiHidden/>
    <w:qFormat/>
    <w:rsid w:val="00cd75b7"/>
    <w:pPr/>
    <w:rPr>
      <w:rFonts w:ascii="Tahoma" w:hAnsi="Tahoma" w:cs="Tahoma"/>
      <w:sz w:val="16"/>
      <w:szCs w:val="16"/>
    </w:rPr>
  </w:style>
  <w:style w:type="paragraph" w:styleId="MediumGrid21" w:customStyle="1">
    <w:name w:val="Medium Grid 21"/>
    <w:uiPriority w:val="1"/>
    <w:qFormat/>
    <w:rsid w:val="00084e8b"/>
    <w:pPr>
      <w:widowControl/>
      <w:bidi w:val="0"/>
      <w:spacing w:lineRule="auto" w:line="276" w:before="100" w:after="200"/>
      <w:jc w:val="left"/>
    </w:pPr>
    <w:rPr>
      <w:rFonts w:ascii="Calibri" w:hAnsi="Calibri" w:eastAsia="Calibri" w:cs="Times New Roman"/>
      <w:color w:val="00000A"/>
      <w:sz w:val="22"/>
      <w:szCs w:val="20"/>
      <w:lang w:val="en-NZ" w:eastAsia="en-US" w:bidi="ar-SA"/>
    </w:rPr>
  </w:style>
  <w:style w:type="paragraph" w:styleId="ColorfulListAccent11" w:customStyle="1">
    <w:name w:val="Colorful List - Accent 11"/>
    <w:basedOn w:val="Normal"/>
    <w:uiPriority w:val="34"/>
    <w:qFormat/>
    <w:rsid w:val="00e81c81"/>
    <w:pPr>
      <w:spacing w:before="0" w:after="160"/>
      <w:ind w:left="720" w:hanging="0"/>
      <w:contextualSpacing/>
    </w:pPr>
    <w:rPr/>
  </w:style>
  <w:style w:type="paragraph" w:styleId="Annotationtext">
    <w:name w:val="annotation text"/>
    <w:basedOn w:val="Normal"/>
    <w:link w:val="CommentTextChar"/>
    <w:qFormat/>
    <w:rsid w:val="00916b6b"/>
    <w:pPr/>
    <w:rPr/>
  </w:style>
  <w:style w:type="paragraph" w:styleId="Annotationsubject">
    <w:name w:val="annotation subject"/>
    <w:basedOn w:val="Annotationtext"/>
    <w:link w:val="CommentSubjectChar"/>
    <w:qFormat/>
    <w:rsid w:val="00916b6b"/>
    <w:pPr/>
    <w:rPr>
      <w:b/>
      <w:bCs/>
    </w:rPr>
  </w:style>
  <w:style w:type="paragraph" w:styleId="ColorfulShadingAccent11" w:customStyle="1">
    <w:name w:val="Colorful Shading - Accent 11"/>
    <w:uiPriority w:val="99"/>
    <w:semiHidden/>
    <w:qFormat/>
    <w:rsid w:val="00725a72"/>
    <w:pPr>
      <w:widowControl/>
      <w:bidi w:val="0"/>
      <w:spacing w:lineRule="auto" w:line="276" w:before="0" w:after="200"/>
      <w:jc w:val="left"/>
    </w:pPr>
    <w:rPr>
      <w:rFonts w:ascii="Calibri" w:hAnsi="Calibri" w:eastAsia="MS Mincho" w:cs="Times New Roman"/>
      <w:color w:val="00000A"/>
      <w:sz w:val="24"/>
      <w:szCs w:val="24"/>
      <w:lang w:val="en-US" w:eastAsia="en-US" w:bidi="ar-SA"/>
    </w:rPr>
  </w:style>
  <w:style w:type="paragraph" w:styleId="Caption1">
    <w:name w:val="caption"/>
    <w:basedOn w:val="Normal"/>
    <w:next w:val="Normal"/>
    <w:uiPriority w:val="35"/>
    <w:qFormat/>
    <w:rsid w:val="00084e8b"/>
    <w:pPr/>
    <w:rPr>
      <w:b/>
      <w:bCs/>
      <w:color w:val="365F91"/>
      <w:sz w:val="16"/>
      <w:szCs w:val="16"/>
    </w:rPr>
  </w:style>
  <w:style w:type="paragraph" w:styleId="Title">
    <w:name w:val="Title"/>
    <w:basedOn w:val="Normal"/>
    <w:next w:val="Normal"/>
    <w:link w:val="TitleChar"/>
    <w:uiPriority w:val="10"/>
    <w:qFormat/>
    <w:rsid w:val="00084e8b"/>
    <w:pPr/>
    <w:rPr>
      <w:rFonts w:ascii="Cambria" w:hAnsi="Cambria" w:eastAsia="MS Gothic"/>
      <w:caps/>
      <w:color w:val="4F81BD"/>
      <w:spacing w:val="10"/>
      <w:sz w:val="52"/>
      <w:szCs w:val="52"/>
    </w:rPr>
  </w:style>
  <w:style w:type="paragraph" w:styleId="Subtitle">
    <w:name w:val="Subtitle"/>
    <w:basedOn w:val="Normal"/>
    <w:next w:val="Normal"/>
    <w:link w:val="SubtitleChar"/>
    <w:uiPriority w:val="11"/>
    <w:qFormat/>
    <w:rsid w:val="00084e8b"/>
    <w:pPr>
      <w:spacing w:before="0" w:after="500"/>
    </w:pPr>
    <w:rPr>
      <w:caps/>
      <w:color w:val="595959"/>
      <w:spacing w:val="10"/>
      <w:sz w:val="21"/>
      <w:szCs w:val="21"/>
    </w:rPr>
  </w:style>
  <w:style w:type="paragraph" w:styleId="ColorfulGridAccent11" w:customStyle="1">
    <w:name w:val="Colorful Grid - Accent 11"/>
    <w:basedOn w:val="Normal"/>
    <w:next w:val="Normal"/>
    <w:link w:val="ColorfulGrid-Accent1Char"/>
    <w:uiPriority w:val="29"/>
    <w:qFormat/>
    <w:rsid w:val="00084e8b"/>
    <w:pPr/>
    <w:rPr>
      <w:i/>
      <w:iCs/>
    </w:rPr>
  </w:style>
  <w:style w:type="paragraph" w:styleId="LightShadingAccent21" w:customStyle="1">
    <w:name w:val="Light Shading - Accent 21"/>
    <w:basedOn w:val="Normal"/>
    <w:next w:val="Normal"/>
    <w:link w:val="LightShading-Accent2Char"/>
    <w:uiPriority w:val="30"/>
    <w:qFormat/>
    <w:rsid w:val="00084e8b"/>
    <w:pPr>
      <w:spacing w:before="240" w:after="240"/>
      <w:ind w:left="1080" w:right="1080" w:hanging="0"/>
      <w:jc w:val="center"/>
    </w:pPr>
    <w:rPr>
      <w:color w:val="4F81BD"/>
    </w:rPr>
  </w:style>
  <w:style w:type="paragraph" w:styleId="GridTable31" w:customStyle="1">
    <w:name w:val="Grid Table 31"/>
    <w:basedOn w:val="Heading1"/>
    <w:next w:val="Normal"/>
    <w:uiPriority w:val="39"/>
    <w:semiHidden/>
    <w:unhideWhenUsed/>
    <w:qFormat/>
    <w:rsid w:val="00084e8b"/>
    <w:pPr>
      <w:shd w:val="clear" w:fill="4F81BD"/>
    </w:pPr>
    <w:rPr/>
  </w:style>
  <w:style w:type="paragraph" w:styleId="NormalWeb">
    <w:name w:val="Normal (Web)"/>
    <w:basedOn w:val="Normal"/>
    <w:uiPriority w:val="99"/>
    <w:unhideWhenUsed/>
    <w:qFormat/>
    <w:rsid w:val="001d06f1"/>
    <w:pPr>
      <w:spacing w:beforeAutospacing="1" w:afterAutospacing="1"/>
    </w:pPr>
    <w:rPr>
      <w:rFonts w:ascii="Times New Roman" w:hAnsi="Times New Roman" w:eastAsia="Times New Roman"/>
      <w:sz w:val="24"/>
      <w:szCs w:val="24"/>
      <w:lang w:eastAsia="en-NZ"/>
    </w:rPr>
  </w:style>
  <w:style w:type="paragraph" w:styleId="FrameContents">
    <w:name w:val="Frame Contents"/>
    <w:basedOn w:val="Normal"/>
    <w:qFormat/>
    <w:pPr/>
    <w:rPr/>
  </w:style>
  <w:style w:type="paragraph" w:styleId="NoSpacing">
    <w:name w:val="No Spacing"/>
    <w:qFormat/>
    <w:pPr>
      <w:widowControl/>
      <w:bidi w:val="0"/>
      <w:spacing w:lineRule="auto" w:line="240" w:before="0" w:after="0"/>
      <w:jc w:val="left"/>
    </w:pPr>
    <w:rPr>
      <w:rFonts w:ascii="Liberation Serif" w:hAnsi="Liberation Serif" w:eastAsia="SimSun" w:cs="Arial"/>
      <w:color w:val="00000A"/>
      <w:sz w:val="24"/>
      <w:szCs w:val="24"/>
      <w:lang w:val="en-NZ" w:eastAsia="zh-CN" w:bidi="hi-IN"/>
    </w:rPr>
  </w:style>
  <w:style w:type="paragraph" w:styleId="Quotations">
    <w:name w:val="Quotations"/>
    <w:basedOn w:val="Normal"/>
    <w:qFormat/>
    <w:pPr/>
    <w:rPr/>
  </w:style>
  <w:style w:type="numbering" w:styleId="NoList" w:default="1">
    <w:name w:val="No List"/>
    <w:uiPriority w:val="99"/>
    <w:semiHidden/>
    <w:unhideWhenUsed/>
    <w:qFormat/>
    <w:rsid w:val="003c26b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2f0d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eaders@lincoln.ac.nz" TargetMode="External"/><Relationship Id="rId3" Type="http://schemas.openxmlformats.org/officeDocument/2006/relationships/hyperlink" Target="http://www.lincoln.ac.nz/Lincoln-Home/About-Lincoln/Kellogg-Rural-Leadership-Programme/Referee-Form/" TargetMode="External"/><Relationship Id="rId4" Type="http://schemas.openxmlformats.org/officeDocument/2006/relationships/hyperlink" Target="mailto:leaders@lincoln.ac.nz" TargetMode="External"/><Relationship Id="rId5" Type="http://schemas.openxmlformats.org/officeDocument/2006/relationships/footer" Target="footer1.xml"/><Relationship Id="rId6" Type="http://schemas.openxmlformats.org/officeDocument/2006/relationships/hyperlink" Target="mailto:Zelda.DeVilliers@dwn.org.nz" TargetMode="External"/><Relationship Id="rId7" Type="http://schemas.openxmlformats.org/officeDocument/2006/relationships/hyperlink" Target="mailto:jkwhoban@hotmail.com" TargetMode="External"/><Relationship Id="rId8" Type="http://schemas.openxmlformats.org/officeDocument/2006/relationships/hyperlink" Target="mailto:leaders@lincoln.ac.nz"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5109BDE1.dotm</Template>
  <TotalTime>19</TotalTime>
  <Application>LibreOffice/5.1.5.2$Windows_x86 LibreOffice_project/7a864d8825610a8c07cfc3bc01dd4fce6a9447e5</Application>
  <Pages>8</Pages>
  <Words>1649</Words>
  <Characters>9286</Characters>
  <CharactersWithSpaces>10955</CharactersWithSpaces>
  <Paragraphs>178</Paragraphs>
  <Company>Federated Farmers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2016-06-29T23:05:00Z</dcterms:created>
  <dc:creator>Josephine Lewis</dc:creator>
  <dc:description/>
  <dc:language>en-NZ</dc:language>
  <cp:lastModifiedBy/>
  <cp:lastPrinted>2015-05-28T20:48:00Z</cp:lastPrinted>
  <dcterms:modified xsi:type="dcterms:W3CDTF">2016-09-19T10:39:43Z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Federated Farmers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_AdHocReviewCycleID">
    <vt:i4>-2039724549</vt:i4>
  </property>
  <property fmtid="{D5CDD505-2E9C-101B-9397-08002B2CF9AE}" pid="10" name="_AuthorEmail">
    <vt:lpwstr>Desley.Tucker@lincoln.ac.nz</vt:lpwstr>
  </property>
  <property fmtid="{D5CDD505-2E9C-101B-9397-08002B2CF9AE}" pid="11" name="_AuthorEmailDisplayName">
    <vt:lpwstr>Tucker, Desley</vt:lpwstr>
  </property>
  <property fmtid="{D5CDD505-2E9C-101B-9397-08002B2CF9AE}" pid="12" name="_EmailSubject">
    <vt:lpwstr>Kelloggs application - correct &amp; word version</vt:lpwstr>
  </property>
  <property fmtid="{D5CDD505-2E9C-101B-9397-08002B2CF9AE}" pid="13" name="_NewReviewCycle">
    <vt:lpwstr/>
  </property>
  <property fmtid="{D5CDD505-2E9C-101B-9397-08002B2CF9AE}" pid="14" name="_PreviousAdHocReviewCycleID">
    <vt:i4>-1684376551</vt:i4>
  </property>
</Properties>
</file>